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CF" w:rsidRDefault="00891FD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074CFD" wp14:editId="2F214A65">
                <wp:simplePos x="0" y="0"/>
                <wp:positionH relativeFrom="column">
                  <wp:posOffset>-233045</wp:posOffset>
                </wp:positionH>
                <wp:positionV relativeFrom="paragraph">
                  <wp:posOffset>1214755</wp:posOffset>
                </wp:positionV>
                <wp:extent cx="6451600" cy="7762875"/>
                <wp:effectExtent l="0" t="0" r="0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776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307" w:rsidRPr="00152307" w:rsidRDefault="00152307" w:rsidP="00152307">
                            <w:pPr>
                              <w:spacing w:before="100" w:beforeAutospacing="1" w:after="24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818AA" w:rsidRPr="00ED02D4" w:rsidRDefault="00ED02D4" w:rsidP="00ED02D4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D02D4">
                              <w:rPr>
                                <w:b/>
                                <w:sz w:val="36"/>
                                <w:szCs w:val="36"/>
                              </w:rPr>
                              <w:t>Chcete získat nové zkušenosti či praxi v oblasti logistiky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 přivydělat si při studiu</w:t>
                            </w:r>
                            <w:r w:rsidRPr="00ED02D4">
                              <w:rPr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ED02D4" w:rsidRDefault="00ED02D4" w:rsidP="00ED3C15">
                            <w:pPr>
                              <w:spacing w:line="360" w:lineRule="auto"/>
                            </w:pPr>
                          </w:p>
                          <w:p w:rsidR="00B818AA" w:rsidRPr="00ED02D4" w:rsidRDefault="00ED02D4" w:rsidP="00ED02D4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ČSAD Hodonín a.s. a TOPTRANS se sídlem </w:t>
                            </w:r>
                            <w:proofErr w:type="spellStart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CTPark</w:t>
                            </w:r>
                            <w:proofErr w:type="spellEnd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Brno </w:t>
                            </w:r>
                            <w:proofErr w:type="spellStart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South</w:t>
                            </w:r>
                            <w:proofErr w:type="spellEnd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K Letišti 1792/1, </w:t>
                            </w:r>
                            <w:proofErr w:type="gramStart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664 51  Šlapanice</w:t>
                            </w:r>
                            <w:proofErr w:type="gramEnd"/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 Brna, zastávka MHD Evropská – bus č. 77, hledá brigádníky na pozice pomocný skladník</w:t>
                            </w:r>
                            <w:r w:rsidR="00E6061B">
                              <w:rPr>
                                <w:b/>
                                <w:sz w:val="28"/>
                                <w:szCs w:val="28"/>
                              </w:rPr>
                              <w:t>, pracovník skladu</w:t>
                            </w: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 zapisovatel škodných událostí</w:t>
                            </w:r>
                          </w:p>
                          <w:p w:rsidR="00B818AA" w:rsidRDefault="00B818AA" w:rsidP="00ED3C15">
                            <w:pPr>
                              <w:spacing w:line="360" w:lineRule="auto"/>
                            </w:pPr>
                          </w:p>
                          <w:p w:rsidR="00B818AA" w:rsidRDefault="00ED02D4" w:rsidP="00ED3C15">
                            <w:pPr>
                              <w:spacing w:line="360" w:lineRule="auto"/>
                            </w:pP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Pomocný skladník:</w:t>
                            </w: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Zapisovatel škodných událostí:</w:t>
                            </w:r>
                          </w:p>
                          <w:p w:rsidR="00B818AA" w:rsidRDefault="00ED02D4" w:rsidP="00ED3C1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manipulace palet ve skladu –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nakládka a                      zapisování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škodných událostí</w:t>
                            </w:r>
                          </w:p>
                          <w:p w:rsidR="00ED02D4" w:rsidRDefault="00ED02D4" w:rsidP="00ED3C1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vykládka kamionů</w:t>
                            </w:r>
                          </w:p>
                          <w:p w:rsidR="00E6061B" w:rsidRDefault="00E6061B" w:rsidP="00ED3C1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91FD9" w:rsidRDefault="00E6061B" w:rsidP="00ED3C15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91FD9">
                              <w:rPr>
                                <w:b/>
                                <w:sz w:val="28"/>
                                <w:szCs w:val="28"/>
                              </w:rPr>
                              <w:t>Pracovník / pracovnice skladu</w:t>
                            </w:r>
                            <w:r w:rsidR="00EC7F08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891FD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061B" w:rsidRPr="00891FD9" w:rsidRDefault="00891FD9" w:rsidP="00ED3C15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E6061B" w:rsidRPr="00891FD9">
                              <w:rPr>
                                <w:b/>
                                <w:sz w:val="28"/>
                                <w:szCs w:val="28"/>
                              </w:rPr>
                              <w:t>vhodné i pro ženy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F25A7" w:rsidRDefault="00E6061B" w:rsidP="00ED3C1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třídění a kompletace zboží, polepování a </w:t>
                            </w:r>
                          </w:p>
                          <w:p w:rsidR="00E6061B" w:rsidRDefault="00E6061B" w:rsidP="00ED3C1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další práce</w:t>
                            </w:r>
                          </w:p>
                          <w:p w:rsidR="009F25A7" w:rsidRDefault="009F25A7" w:rsidP="00B818AA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:rsidR="00B818AA" w:rsidRDefault="00ED02D4" w:rsidP="00B818AA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D02D4">
                              <w:rPr>
                                <w:b/>
                              </w:rPr>
                              <w:t xml:space="preserve">Pracovní doba: </w:t>
                            </w:r>
                            <w:r>
                              <w:rPr>
                                <w:b/>
                              </w:rPr>
                              <w:t>dle dohody</w:t>
                            </w:r>
                            <w:r w:rsidR="00E6061B">
                              <w:rPr>
                                <w:b/>
                              </w:rPr>
                              <w:t xml:space="preserve"> </w:t>
                            </w:r>
                            <w:r w:rsidR="00E6061B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Pracovní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doba:  (2x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– 3x týdně) </w:t>
                            </w:r>
                          </w:p>
                          <w:p w:rsidR="00ED02D4" w:rsidRPr="00ED02D4" w:rsidRDefault="00ED02D4" w:rsidP="00B818AA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od 20:00 – 6:00</w:t>
                            </w:r>
                          </w:p>
                          <w:p w:rsidR="00ED02D4" w:rsidRPr="00ED02D4" w:rsidRDefault="00ED02D4" w:rsidP="00ED02D4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02D4">
                              <w:rPr>
                                <w:b/>
                                <w:sz w:val="28"/>
                                <w:szCs w:val="28"/>
                              </w:rPr>
                              <w:t>Finanční ohodnocení 100,- Kč / hod.</w:t>
                            </w:r>
                          </w:p>
                          <w:p w:rsidR="009F25A7" w:rsidRDefault="009F25A7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818AA" w:rsidRDefault="00ED02D4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>
                              <w:rPr>
                                <w:sz w:val="26"/>
                                <w:szCs w:val="26"/>
                              </w:rPr>
                              <w:t xml:space="preserve">V případě zájmu kontaktujte: </w:t>
                            </w:r>
                          </w:p>
                          <w:p w:rsidR="00ED02D4" w:rsidRPr="00891FD9" w:rsidRDefault="00ED02D4" w:rsidP="00B818AA">
                            <w:pPr>
                              <w:spacing w:line="36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91FD9">
                              <w:rPr>
                                <w:b/>
                                <w:sz w:val="26"/>
                                <w:szCs w:val="26"/>
                              </w:rPr>
                              <w:t>Ing. Jitka Barinková</w:t>
                            </w:r>
                          </w:p>
                          <w:p w:rsidR="00ED02D4" w:rsidRDefault="00ED02D4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Mobil: </w:t>
                            </w:r>
                            <w:r w:rsidRPr="00ED02D4">
                              <w:rPr>
                                <w:sz w:val="26"/>
                                <w:szCs w:val="26"/>
                              </w:rPr>
                              <w:t>602 613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ED02D4">
                              <w:rPr>
                                <w:sz w:val="26"/>
                                <w:szCs w:val="26"/>
                              </w:rPr>
                              <w:t>386</w:t>
                            </w:r>
                          </w:p>
                          <w:p w:rsidR="00ED02D4" w:rsidRDefault="00ED02D4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e-mail: </w:t>
                            </w:r>
                            <w:r w:rsidR="005E6116">
                              <w:rPr>
                                <w:sz w:val="26"/>
                                <w:szCs w:val="26"/>
                              </w:rPr>
                              <w:t>kariera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@csad.com</w:t>
                            </w:r>
                          </w:p>
                          <w:bookmarkEnd w:id="0"/>
                          <w:p w:rsidR="00ED02D4" w:rsidRPr="00ED02D4" w:rsidRDefault="00ED02D4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818AA" w:rsidRPr="00ED02D4" w:rsidRDefault="00B818AA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818AA" w:rsidRPr="00ED02D4" w:rsidRDefault="00B818AA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818AA" w:rsidRPr="00ED02D4" w:rsidRDefault="00B818AA" w:rsidP="00B818A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B818AA" w:rsidRDefault="00B818AA" w:rsidP="00B818AA">
                            <w:pPr>
                              <w:spacing w:line="360" w:lineRule="auto"/>
                            </w:pPr>
                          </w:p>
                          <w:p w:rsidR="004121CF" w:rsidRDefault="004121C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</w:p>
                          <w:p w:rsidR="004121CF" w:rsidRDefault="004121C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</w:p>
                          <w:p w:rsidR="004121CF" w:rsidRDefault="004121C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074CF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8.35pt;margin-top:95.65pt;width:508pt;height:6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xotA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" filled="f" stroked="f">
                <v:textbox>
                  <w:txbxContent>
                    <w:p w:rsidR="00152307" w:rsidRPr="00152307" w:rsidRDefault="00152307" w:rsidP="00152307">
                      <w:pPr>
                        <w:spacing w:before="100" w:beforeAutospacing="1" w:after="24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818AA" w:rsidRPr="00ED02D4" w:rsidRDefault="00ED02D4" w:rsidP="00ED02D4">
                      <w:pPr>
                        <w:spacing w:line="36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D02D4">
                        <w:rPr>
                          <w:b/>
                          <w:sz w:val="36"/>
                          <w:szCs w:val="36"/>
                        </w:rPr>
                        <w:t>Chcete získat nové zkušenosti či praxi v oblasti logistiky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a přivydělat si při studiu</w:t>
                      </w:r>
                      <w:r w:rsidRPr="00ED02D4">
                        <w:rPr>
                          <w:b/>
                          <w:sz w:val="36"/>
                          <w:szCs w:val="36"/>
                        </w:rPr>
                        <w:t>?</w:t>
                      </w:r>
                    </w:p>
                    <w:p w:rsidR="00ED02D4" w:rsidRDefault="00ED02D4" w:rsidP="00ED3C15">
                      <w:pPr>
                        <w:spacing w:line="360" w:lineRule="auto"/>
                      </w:pPr>
                    </w:p>
                    <w:p w:rsidR="00B818AA" w:rsidRPr="00ED02D4" w:rsidRDefault="00ED02D4" w:rsidP="00ED02D4">
                      <w:pPr>
                        <w:spacing w:line="360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ED02D4">
                        <w:rPr>
                          <w:b/>
                          <w:sz w:val="28"/>
                          <w:szCs w:val="28"/>
                        </w:rPr>
                        <w:t xml:space="preserve">ČSAD Hodonín a.s. a TOPTRANS se sídlem </w:t>
                      </w:r>
                      <w:proofErr w:type="spellStart"/>
                      <w:r w:rsidRPr="00ED02D4">
                        <w:rPr>
                          <w:b/>
                          <w:sz w:val="28"/>
                          <w:szCs w:val="28"/>
                        </w:rPr>
                        <w:t>CTPark</w:t>
                      </w:r>
                      <w:proofErr w:type="spellEnd"/>
                      <w:r w:rsidRPr="00ED02D4">
                        <w:rPr>
                          <w:b/>
                          <w:sz w:val="28"/>
                          <w:szCs w:val="28"/>
                        </w:rPr>
                        <w:t xml:space="preserve"> Brno </w:t>
                      </w:r>
                      <w:proofErr w:type="spellStart"/>
                      <w:r w:rsidRPr="00ED02D4">
                        <w:rPr>
                          <w:b/>
                          <w:sz w:val="28"/>
                          <w:szCs w:val="28"/>
                        </w:rPr>
                        <w:t>South</w:t>
                      </w:r>
                      <w:proofErr w:type="spellEnd"/>
                      <w:r w:rsidRPr="00ED02D4">
                        <w:rPr>
                          <w:b/>
                          <w:sz w:val="28"/>
                          <w:szCs w:val="28"/>
                        </w:rPr>
                        <w:t xml:space="preserve">, K Letišti 1792/1, </w:t>
                      </w:r>
                      <w:proofErr w:type="gramStart"/>
                      <w:r w:rsidRPr="00ED02D4">
                        <w:rPr>
                          <w:b/>
                          <w:sz w:val="28"/>
                          <w:szCs w:val="28"/>
                        </w:rPr>
                        <w:t>664 51  Šlapanice</w:t>
                      </w:r>
                      <w:proofErr w:type="gramEnd"/>
                      <w:r w:rsidRPr="00ED02D4">
                        <w:rPr>
                          <w:b/>
                          <w:sz w:val="28"/>
                          <w:szCs w:val="28"/>
                        </w:rPr>
                        <w:t xml:space="preserve"> u Brna, zastávka MHD Evropská – bus č. 77, hledá brigádníky na pozice pomocný skladník</w:t>
                      </w:r>
                      <w:r w:rsidR="00E6061B">
                        <w:rPr>
                          <w:b/>
                          <w:sz w:val="28"/>
                          <w:szCs w:val="28"/>
                        </w:rPr>
                        <w:t>, pracovník skladu</w:t>
                      </w:r>
                      <w:r w:rsidRPr="00ED02D4">
                        <w:rPr>
                          <w:b/>
                          <w:sz w:val="28"/>
                          <w:szCs w:val="28"/>
                        </w:rPr>
                        <w:t xml:space="preserve"> a zapisovatel škodných událostí</w:t>
                      </w:r>
                    </w:p>
                    <w:p w:rsidR="00B818AA" w:rsidRDefault="00B818AA" w:rsidP="00ED3C15">
                      <w:pPr>
                        <w:spacing w:line="360" w:lineRule="auto"/>
                      </w:pPr>
                    </w:p>
                    <w:p w:rsidR="00B818AA" w:rsidRDefault="00ED02D4" w:rsidP="00ED3C15">
                      <w:pPr>
                        <w:spacing w:line="360" w:lineRule="auto"/>
                      </w:pPr>
                      <w:r w:rsidRPr="00ED02D4">
                        <w:rPr>
                          <w:b/>
                          <w:sz w:val="28"/>
                          <w:szCs w:val="28"/>
                        </w:rPr>
                        <w:t>Pomocný skladník:</w:t>
                      </w:r>
                      <w:r w:rsidRPr="00ED02D4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 w:rsidRPr="00ED02D4">
                        <w:rPr>
                          <w:b/>
                          <w:sz w:val="28"/>
                          <w:szCs w:val="28"/>
                        </w:rPr>
                        <w:t>Zapisovatel škodných událostí:</w:t>
                      </w:r>
                    </w:p>
                    <w:p w:rsidR="00B818AA" w:rsidRDefault="00ED02D4" w:rsidP="00ED3C15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manipulace palet ve skladu –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nakládka a                      zapisování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škodných událostí</w:t>
                      </w:r>
                    </w:p>
                    <w:p w:rsidR="00ED02D4" w:rsidRDefault="00ED02D4" w:rsidP="00ED3C15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vykládka kamionů</w:t>
                      </w:r>
                    </w:p>
                    <w:p w:rsidR="00E6061B" w:rsidRDefault="00E6061B" w:rsidP="00ED3C15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891FD9" w:rsidRDefault="00E6061B" w:rsidP="00ED3C15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891FD9">
                        <w:rPr>
                          <w:b/>
                          <w:sz w:val="28"/>
                          <w:szCs w:val="28"/>
                        </w:rPr>
                        <w:t>Pracovník / pracovnice skladu</w:t>
                      </w:r>
                      <w:r w:rsidR="00EC7F08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891FD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6061B" w:rsidRPr="00891FD9" w:rsidRDefault="00891FD9" w:rsidP="00ED3C15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E6061B" w:rsidRPr="00891FD9">
                        <w:rPr>
                          <w:b/>
                          <w:sz w:val="28"/>
                          <w:szCs w:val="28"/>
                        </w:rPr>
                        <w:t>vhodné i pro ženy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9F25A7" w:rsidRDefault="00E6061B" w:rsidP="00ED3C15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třídění a kompletace zboží, polepování a </w:t>
                      </w:r>
                    </w:p>
                    <w:p w:rsidR="00E6061B" w:rsidRDefault="00E6061B" w:rsidP="00ED3C15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další práce</w:t>
                      </w:r>
                    </w:p>
                    <w:p w:rsidR="009F25A7" w:rsidRDefault="009F25A7" w:rsidP="00B818AA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:rsidR="00B818AA" w:rsidRDefault="00ED02D4" w:rsidP="00B818AA">
                      <w:pPr>
                        <w:spacing w:line="360" w:lineRule="auto"/>
                        <w:rPr>
                          <w:b/>
                        </w:rPr>
                      </w:pPr>
                      <w:r w:rsidRPr="00ED02D4">
                        <w:rPr>
                          <w:b/>
                        </w:rPr>
                        <w:t xml:space="preserve">Pracovní doba: </w:t>
                      </w:r>
                      <w:r>
                        <w:rPr>
                          <w:b/>
                        </w:rPr>
                        <w:t>dle dohody</w:t>
                      </w:r>
                      <w:r w:rsidR="00E6061B">
                        <w:rPr>
                          <w:b/>
                        </w:rPr>
                        <w:t xml:space="preserve"> </w:t>
                      </w:r>
                      <w:r w:rsidR="00E6061B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Pracovní </w:t>
                      </w:r>
                      <w:proofErr w:type="gramStart"/>
                      <w:r>
                        <w:rPr>
                          <w:b/>
                        </w:rPr>
                        <w:t>doba:  (2x</w:t>
                      </w:r>
                      <w:proofErr w:type="gramEnd"/>
                      <w:r>
                        <w:rPr>
                          <w:b/>
                        </w:rPr>
                        <w:t xml:space="preserve"> – 3x týdně) </w:t>
                      </w:r>
                    </w:p>
                    <w:p w:rsidR="00ED02D4" w:rsidRPr="00ED02D4" w:rsidRDefault="00ED02D4" w:rsidP="00B818AA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od 20:00 – 6:00</w:t>
                      </w:r>
                    </w:p>
                    <w:p w:rsidR="00ED02D4" w:rsidRPr="00ED02D4" w:rsidRDefault="00ED02D4" w:rsidP="00ED02D4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D02D4">
                        <w:rPr>
                          <w:b/>
                          <w:sz w:val="28"/>
                          <w:szCs w:val="28"/>
                        </w:rPr>
                        <w:t>Finanční ohodnocení 100,- Kč / hod.</w:t>
                      </w:r>
                    </w:p>
                    <w:p w:rsidR="009F25A7" w:rsidRDefault="009F25A7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B818AA" w:rsidRDefault="00ED02D4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V případě zájmu kontaktujte: </w:t>
                      </w:r>
                    </w:p>
                    <w:p w:rsidR="00ED02D4" w:rsidRPr="00891FD9" w:rsidRDefault="00ED02D4" w:rsidP="00B818AA">
                      <w:pPr>
                        <w:spacing w:line="36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891FD9">
                        <w:rPr>
                          <w:b/>
                          <w:sz w:val="26"/>
                          <w:szCs w:val="26"/>
                        </w:rPr>
                        <w:t>Ing. Jitka Barinková</w:t>
                      </w:r>
                      <w:bookmarkStart w:id="1" w:name="_GoBack"/>
                      <w:bookmarkEnd w:id="1"/>
                    </w:p>
                    <w:p w:rsidR="00ED02D4" w:rsidRDefault="00ED02D4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Mobil: </w:t>
                      </w:r>
                      <w:r w:rsidRPr="00ED02D4">
                        <w:rPr>
                          <w:sz w:val="26"/>
                          <w:szCs w:val="26"/>
                        </w:rPr>
                        <w:t>602 613</w:t>
                      </w:r>
                      <w:r>
                        <w:rPr>
                          <w:sz w:val="26"/>
                          <w:szCs w:val="26"/>
                        </w:rPr>
                        <w:t> </w:t>
                      </w:r>
                      <w:r w:rsidRPr="00ED02D4">
                        <w:rPr>
                          <w:sz w:val="26"/>
                          <w:szCs w:val="26"/>
                        </w:rPr>
                        <w:t>386</w:t>
                      </w:r>
                    </w:p>
                    <w:p w:rsidR="00ED02D4" w:rsidRDefault="00ED02D4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e-mail: </w:t>
                      </w:r>
                      <w:r w:rsidR="005E6116">
                        <w:rPr>
                          <w:sz w:val="26"/>
                          <w:szCs w:val="26"/>
                        </w:rPr>
                        <w:t>kariera</w:t>
                      </w:r>
                      <w:r>
                        <w:rPr>
                          <w:sz w:val="26"/>
                          <w:szCs w:val="26"/>
                        </w:rPr>
                        <w:t>@csad.com</w:t>
                      </w:r>
                    </w:p>
                    <w:p w:rsidR="00ED02D4" w:rsidRPr="00ED02D4" w:rsidRDefault="00ED02D4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B818AA" w:rsidRPr="00ED02D4" w:rsidRDefault="00B818AA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B818AA" w:rsidRPr="00ED02D4" w:rsidRDefault="00B818AA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B818AA" w:rsidRPr="00ED02D4" w:rsidRDefault="00B818AA" w:rsidP="00B818A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B818AA" w:rsidRDefault="00B818AA" w:rsidP="00B818AA">
                      <w:pPr>
                        <w:spacing w:line="360" w:lineRule="auto"/>
                      </w:pPr>
                    </w:p>
                    <w:p w:rsidR="004121CF" w:rsidRDefault="004121CF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</w:p>
                    <w:p w:rsidR="004121CF" w:rsidRDefault="004121CF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</w:p>
                    <w:p w:rsidR="004121CF" w:rsidRDefault="004121CF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02D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61CBCC" wp14:editId="24D439DC">
                <wp:simplePos x="0" y="0"/>
                <wp:positionH relativeFrom="column">
                  <wp:posOffset>4176395</wp:posOffset>
                </wp:positionH>
                <wp:positionV relativeFrom="paragraph">
                  <wp:posOffset>773430</wp:posOffset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2D4" w:rsidRDefault="00ED0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3819B" wp14:editId="26EFC29E">
                                  <wp:extent cx="1333500" cy="647700"/>
                                  <wp:effectExtent l="0" t="0" r="0" b="0"/>
                                  <wp:docPr id="2" name="Obrázek 2" descr="http://www.toptrans.cz/portal/page/portal/public_www/images/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optrans.cz/portal/page/portal/public_www/images/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A61CBCC" id="Textové pole 2" o:spid="_x0000_s1027" type="#_x0000_t202" style="position:absolute;margin-left:328.85pt;margin-top:60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JhLQIAACo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" stroked="f">
                <v:textbox style="mso-fit-shape-to-text:t">
                  <w:txbxContent>
                    <w:p w:rsidR="00ED02D4" w:rsidRDefault="00ED02D4">
                      <w:r>
                        <w:rPr>
                          <w:noProof/>
                        </w:rPr>
                        <w:drawing>
                          <wp:inline distT="0" distB="0" distL="0" distR="0" wp14:anchorId="04E3819B" wp14:editId="26EFC29E">
                            <wp:extent cx="1333500" cy="647700"/>
                            <wp:effectExtent l="0" t="0" r="0" b="0"/>
                            <wp:docPr id="2" name="Obrázek 2" descr="http://www.toptrans.cz/portal/page/portal/public_www/images/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optrans.cz/portal/page/portal/public_www/images/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DF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691495"/>
            <wp:effectExtent l="0" t="0" r="2540" b="0"/>
            <wp:wrapNone/>
            <wp:docPr id="7" name="obrázek 7" descr="C:\Users\kral.CSAD\Desktop\pozad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al.CSAD\Desktop\pozadi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21CF" w:rsidSect="009F0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D0094"/>
    <w:multiLevelType w:val="hybridMultilevel"/>
    <w:tmpl w:val="B608C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A1CE3"/>
    <w:multiLevelType w:val="hybridMultilevel"/>
    <w:tmpl w:val="D89C7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37"/>
    <w:rsid w:val="00023DEC"/>
    <w:rsid w:val="00045D3B"/>
    <w:rsid w:val="000B00BF"/>
    <w:rsid w:val="000C34E4"/>
    <w:rsid w:val="001008F3"/>
    <w:rsid w:val="00142F31"/>
    <w:rsid w:val="00152307"/>
    <w:rsid w:val="002E7C01"/>
    <w:rsid w:val="00325CFD"/>
    <w:rsid w:val="004121CF"/>
    <w:rsid w:val="00496503"/>
    <w:rsid w:val="004B49C5"/>
    <w:rsid w:val="004B6DCC"/>
    <w:rsid w:val="005E6116"/>
    <w:rsid w:val="007B00C3"/>
    <w:rsid w:val="007E054E"/>
    <w:rsid w:val="00891FD9"/>
    <w:rsid w:val="009511CF"/>
    <w:rsid w:val="00951DF3"/>
    <w:rsid w:val="009F0E37"/>
    <w:rsid w:val="009F25A7"/>
    <w:rsid w:val="00A76B28"/>
    <w:rsid w:val="00AB2B32"/>
    <w:rsid w:val="00AB3277"/>
    <w:rsid w:val="00B818AA"/>
    <w:rsid w:val="00C23971"/>
    <w:rsid w:val="00CC1A33"/>
    <w:rsid w:val="00D65167"/>
    <w:rsid w:val="00D7373E"/>
    <w:rsid w:val="00E2597A"/>
    <w:rsid w:val="00E6061B"/>
    <w:rsid w:val="00E93254"/>
    <w:rsid w:val="00EC7F08"/>
    <w:rsid w:val="00ED02D4"/>
    <w:rsid w:val="00ED3C15"/>
    <w:rsid w:val="00F13B12"/>
    <w:rsid w:val="00F209A8"/>
    <w:rsid w:val="00FA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818AA"/>
    <w:rPr>
      <w:color w:val="0000FF"/>
      <w:u w:val="single"/>
    </w:rPr>
  </w:style>
  <w:style w:type="character" w:customStyle="1" w:styleId="CharStyle8">
    <w:name w:val="Char Style 8"/>
    <w:basedOn w:val="Standardnpsmoodstavce"/>
    <w:link w:val="Style7"/>
    <w:uiPriority w:val="99"/>
    <w:rsid w:val="00ED02D4"/>
    <w:rPr>
      <w:rFonts w:ascii="Arial" w:hAnsi="Arial" w:cs="Arial"/>
      <w:b/>
      <w:bCs/>
      <w:i/>
      <w:iCs/>
      <w:spacing w:val="-80"/>
      <w:sz w:val="66"/>
      <w:szCs w:val="66"/>
      <w:shd w:val="clear" w:color="auto" w:fill="FFFFFF"/>
    </w:rPr>
  </w:style>
  <w:style w:type="character" w:customStyle="1" w:styleId="CharStyle9">
    <w:name w:val="Char Style 9"/>
    <w:basedOn w:val="CharStyle8"/>
    <w:uiPriority w:val="99"/>
    <w:rsid w:val="00ED02D4"/>
    <w:rPr>
      <w:rFonts w:ascii="Arial" w:hAnsi="Arial" w:cs="Arial"/>
      <w:b/>
      <w:bCs/>
      <w:i/>
      <w:iCs/>
      <w:color w:val="086EB7"/>
      <w:spacing w:val="-80"/>
      <w:sz w:val="66"/>
      <w:szCs w:val="66"/>
      <w:shd w:val="clear" w:color="auto" w:fill="FFFFFF"/>
    </w:rPr>
  </w:style>
  <w:style w:type="paragraph" w:customStyle="1" w:styleId="Style7">
    <w:name w:val="Style 7"/>
    <w:basedOn w:val="Normln"/>
    <w:link w:val="CharStyle8"/>
    <w:uiPriority w:val="99"/>
    <w:rsid w:val="00ED02D4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i/>
      <w:iCs/>
      <w:spacing w:val="-80"/>
      <w:sz w:val="66"/>
      <w:szCs w:val="66"/>
    </w:rPr>
  </w:style>
  <w:style w:type="paragraph" w:styleId="Odstavecseseznamem">
    <w:name w:val="List Paragraph"/>
    <w:basedOn w:val="Normln"/>
    <w:uiPriority w:val="34"/>
    <w:qFormat/>
    <w:rsid w:val="00ED02D4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E606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E6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818AA"/>
    <w:rPr>
      <w:color w:val="0000FF"/>
      <w:u w:val="single"/>
    </w:rPr>
  </w:style>
  <w:style w:type="character" w:customStyle="1" w:styleId="CharStyle8">
    <w:name w:val="Char Style 8"/>
    <w:basedOn w:val="Standardnpsmoodstavce"/>
    <w:link w:val="Style7"/>
    <w:uiPriority w:val="99"/>
    <w:rsid w:val="00ED02D4"/>
    <w:rPr>
      <w:rFonts w:ascii="Arial" w:hAnsi="Arial" w:cs="Arial"/>
      <w:b/>
      <w:bCs/>
      <w:i/>
      <w:iCs/>
      <w:spacing w:val="-80"/>
      <w:sz w:val="66"/>
      <w:szCs w:val="66"/>
      <w:shd w:val="clear" w:color="auto" w:fill="FFFFFF"/>
    </w:rPr>
  </w:style>
  <w:style w:type="character" w:customStyle="1" w:styleId="CharStyle9">
    <w:name w:val="Char Style 9"/>
    <w:basedOn w:val="CharStyle8"/>
    <w:uiPriority w:val="99"/>
    <w:rsid w:val="00ED02D4"/>
    <w:rPr>
      <w:rFonts w:ascii="Arial" w:hAnsi="Arial" w:cs="Arial"/>
      <w:b/>
      <w:bCs/>
      <w:i/>
      <w:iCs/>
      <w:color w:val="086EB7"/>
      <w:spacing w:val="-80"/>
      <w:sz w:val="66"/>
      <w:szCs w:val="66"/>
      <w:shd w:val="clear" w:color="auto" w:fill="FFFFFF"/>
    </w:rPr>
  </w:style>
  <w:style w:type="paragraph" w:customStyle="1" w:styleId="Style7">
    <w:name w:val="Style 7"/>
    <w:basedOn w:val="Normln"/>
    <w:link w:val="CharStyle8"/>
    <w:uiPriority w:val="99"/>
    <w:rsid w:val="00ED02D4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i/>
      <w:iCs/>
      <w:spacing w:val="-80"/>
      <w:sz w:val="66"/>
      <w:szCs w:val="66"/>
    </w:rPr>
  </w:style>
  <w:style w:type="paragraph" w:styleId="Odstavecseseznamem">
    <w:name w:val="List Paragraph"/>
    <w:basedOn w:val="Normln"/>
    <w:uiPriority w:val="34"/>
    <w:qFormat/>
    <w:rsid w:val="00ED02D4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E606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E6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inkova\AppData\Local\Microsoft\Windows\Temporary%20Internet%20Files\Content.Outlook\O91IEHCN\hlavickovy%20papi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Barinková Jitka</dc:creator>
  <cp:lastModifiedBy>Ladka</cp:lastModifiedBy>
  <cp:revision>2</cp:revision>
  <cp:lastPrinted>2010-03-24T12:36:00Z</cp:lastPrinted>
  <dcterms:created xsi:type="dcterms:W3CDTF">2015-11-05T08:51:00Z</dcterms:created>
  <dcterms:modified xsi:type="dcterms:W3CDTF">2015-11-05T08:51:00Z</dcterms:modified>
</cp:coreProperties>
</file>