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301" w:rsidRPr="00D33A82" w:rsidRDefault="00167301" w:rsidP="00063687">
      <w:pPr>
        <w:pStyle w:val="Diplomka-textodstavce"/>
        <w:spacing w:before="0" w:after="100" w:line="276" w:lineRule="auto"/>
        <w:jc w:val="center"/>
        <w:rPr>
          <w:spacing w:val="32"/>
          <w:sz w:val="36"/>
        </w:rPr>
      </w:pPr>
      <w:r w:rsidRPr="00D33A82">
        <w:rPr>
          <w:spacing w:val="32"/>
          <w:sz w:val="36"/>
        </w:rPr>
        <w:t>Masarykova univerzita</w:t>
      </w:r>
    </w:p>
    <w:p w:rsidR="00167301" w:rsidRDefault="00167301" w:rsidP="00063687">
      <w:pPr>
        <w:pStyle w:val="Diplomka-textodstavce"/>
        <w:spacing w:before="0" w:after="100" w:line="276" w:lineRule="auto"/>
        <w:jc w:val="center"/>
        <w:rPr>
          <w:bCs/>
          <w:sz w:val="32"/>
        </w:rPr>
      </w:pPr>
      <w:r w:rsidRPr="00D33A82">
        <w:rPr>
          <w:bCs/>
          <w:sz w:val="32"/>
        </w:rPr>
        <w:t>Ekonomicko-správní fakulta</w:t>
      </w:r>
    </w:p>
    <w:p w:rsidR="00167301" w:rsidRPr="00D33A82" w:rsidRDefault="00167301" w:rsidP="00063687">
      <w:pPr>
        <w:pStyle w:val="Diplomka-textodstavce"/>
        <w:spacing w:before="0" w:after="100" w:line="276" w:lineRule="auto"/>
        <w:jc w:val="center"/>
        <w:rPr>
          <w:bCs/>
          <w:sz w:val="32"/>
        </w:rPr>
      </w:pPr>
    </w:p>
    <w:p w:rsidR="00167301" w:rsidRPr="00D33A82" w:rsidRDefault="00167301" w:rsidP="00063687">
      <w:pPr>
        <w:pStyle w:val="Diplomka-textodstavce"/>
        <w:spacing w:before="0" w:after="100"/>
        <w:jc w:val="center"/>
        <w:rPr>
          <w:bCs/>
          <w:sz w:val="32"/>
        </w:rPr>
      </w:pPr>
      <w:r w:rsidRPr="009E12D6">
        <w:rPr>
          <w:noProof/>
          <w:sz w:val="32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1" o:spid="_x0000_i1025" type="#_x0000_t75" style="width:177.75pt;height:177.75pt;visibility:visible">
            <v:imagedata r:id="rId7" o:title=""/>
          </v:shape>
        </w:pict>
      </w:r>
    </w:p>
    <w:p w:rsidR="00167301" w:rsidRDefault="00167301" w:rsidP="00063687">
      <w:pPr>
        <w:pStyle w:val="BodyText"/>
        <w:spacing w:line="360" w:lineRule="auto"/>
        <w:jc w:val="center"/>
      </w:pPr>
    </w:p>
    <w:p w:rsidR="00167301" w:rsidRPr="00D33A82" w:rsidRDefault="00167301" w:rsidP="000901CF">
      <w:pPr>
        <w:pStyle w:val="BodyText"/>
        <w:spacing w:line="360" w:lineRule="auto"/>
      </w:pPr>
    </w:p>
    <w:p w:rsidR="00167301" w:rsidRDefault="00167301" w:rsidP="00063687">
      <w:pPr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>xxxxxxxxxxxxxxxxxxxxxx</w:t>
      </w:r>
      <w:r>
        <w:rPr>
          <w:b/>
          <w:bCs/>
          <w:sz w:val="40"/>
          <w:szCs w:val="40"/>
        </w:rPr>
        <w:fldChar w:fldCharType="begin"/>
      </w:r>
      <w:r>
        <w:instrText>xe "</w:instrText>
      </w:r>
      <w:r w:rsidRPr="003F3416">
        <w:rPr>
          <w:rStyle w:val="Hyperlink"/>
          <w:noProof/>
        </w:rPr>
        <w:instrText>Mobilní bankovnictví</w:instrText>
      </w:r>
      <w:r>
        <w:instrText>"</w:instrText>
      </w:r>
      <w:r>
        <w:rPr>
          <w:b/>
          <w:bCs/>
          <w:sz w:val="40"/>
          <w:szCs w:val="40"/>
        </w:rPr>
        <w:fldChar w:fldCharType="end"/>
      </w:r>
    </w:p>
    <w:p w:rsidR="00167301" w:rsidRDefault="00167301" w:rsidP="00063687">
      <w:pPr>
        <w:jc w:val="center"/>
        <w:rPr>
          <w:bCs/>
          <w:sz w:val="32"/>
          <w:szCs w:val="30"/>
        </w:rPr>
      </w:pPr>
      <w:r w:rsidRPr="000975BF">
        <w:rPr>
          <w:bCs/>
          <w:sz w:val="32"/>
          <w:szCs w:val="30"/>
        </w:rPr>
        <w:t xml:space="preserve">Seminární práce </w:t>
      </w:r>
    </w:p>
    <w:p w:rsidR="00167301" w:rsidRDefault="00167301" w:rsidP="00063687">
      <w:pPr>
        <w:jc w:val="center"/>
        <w:rPr>
          <w:bCs/>
          <w:sz w:val="32"/>
          <w:szCs w:val="30"/>
        </w:rPr>
      </w:pPr>
    </w:p>
    <w:p w:rsidR="00167301" w:rsidRPr="001377E4" w:rsidRDefault="00167301" w:rsidP="000901CF">
      <w:pPr>
        <w:rPr>
          <w:sz w:val="40"/>
          <w:szCs w:val="40"/>
        </w:rPr>
      </w:pPr>
      <w:bookmarkStart w:id="0" w:name="_GoBack"/>
      <w:bookmarkEnd w:id="0"/>
    </w:p>
    <w:p w:rsidR="00167301" w:rsidRPr="00C00735" w:rsidRDefault="00167301" w:rsidP="00784541">
      <w:pPr>
        <w:spacing w:before="480"/>
        <w:rPr>
          <w:bCs/>
          <w:sz w:val="26"/>
          <w:szCs w:val="26"/>
        </w:rPr>
      </w:pPr>
      <w:r w:rsidRPr="00600A3B">
        <w:rPr>
          <w:sz w:val="26"/>
          <w:szCs w:val="26"/>
        </w:rPr>
        <w:t>Vypracoval:</w:t>
      </w:r>
      <w:r w:rsidRPr="00600A3B">
        <w:rPr>
          <w:b/>
          <w:sz w:val="26"/>
          <w:szCs w:val="26"/>
        </w:rPr>
        <w:tab/>
      </w:r>
      <w:r>
        <w:rPr>
          <w:b/>
          <w:sz w:val="26"/>
          <w:szCs w:val="26"/>
        </w:rPr>
        <w:t xml:space="preserve">xxxxxxx </w:t>
      </w:r>
      <w:r w:rsidRPr="00C95FFA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(UČO zzzzz</w:t>
      </w:r>
      <w:r w:rsidRPr="00C95FFA">
        <w:rPr>
          <w:sz w:val="26"/>
          <w:szCs w:val="26"/>
        </w:rPr>
        <w:t>)</w:t>
      </w:r>
    </w:p>
    <w:p w:rsidR="00167301" w:rsidRPr="00600A3B" w:rsidRDefault="00167301" w:rsidP="00784541">
      <w:pPr>
        <w:rPr>
          <w:sz w:val="26"/>
          <w:szCs w:val="26"/>
        </w:rPr>
      </w:pPr>
      <w:r w:rsidRPr="00600A3B">
        <w:rPr>
          <w:sz w:val="26"/>
          <w:szCs w:val="26"/>
        </w:rPr>
        <w:t>Předmět:</w:t>
      </w:r>
      <w:r w:rsidRPr="00C95FFA"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E-banking</w:t>
      </w:r>
      <w:r>
        <w:rPr>
          <w:sz w:val="26"/>
          <w:szCs w:val="26"/>
        </w:rPr>
        <w:t xml:space="preserve"> (seminární skupina 2)</w:t>
      </w:r>
    </w:p>
    <w:p w:rsidR="00167301" w:rsidRPr="00784541" w:rsidRDefault="00167301" w:rsidP="00784541">
      <w:pPr>
        <w:pStyle w:val="NoSpacing"/>
        <w:spacing w:line="360" w:lineRule="auto"/>
        <w:rPr>
          <w:b w:val="0"/>
          <w:sz w:val="26"/>
        </w:rPr>
      </w:pPr>
    </w:p>
    <w:p w:rsidR="00167301" w:rsidRDefault="00167301" w:rsidP="00C00735">
      <w:pPr>
        <w:rPr>
          <w:sz w:val="26"/>
          <w:szCs w:val="26"/>
        </w:rPr>
      </w:pPr>
    </w:p>
    <w:p w:rsidR="00167301" w:rsidRDefault="00167301" w:rsidP="0078454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 Brně dne </w:t>
      </w:r>
    </w:p>
    <w:p w:rsidR="00167301" w:rsidRDefault="00167301" w:rsidP="00B50E6D">
      <w:pPr>
        <w:pStyle w:val="Heading1"/>
      </w:pPr>
      <w:bookmarkStart w:id="1" w:name="_Toc356288843"/>
      <w:r>
        <w:t>Resumé</w:t>
      </w:r>
      <w:bookmarkEnd w:id="1"/>
    </w:p>
    <w:p w:rsidR="00167301" w:rsidRPr="00600A3B" w:rsidRDefault="00167301" w:rsidP="00600A3B">
      <w:r>
        <w:t>Xxxxxxxxxxxxxxxx (cca 10 řádků)</w:t>
      </w:r>
    </w:p>
    <w:p w:rsidR="00167301" w:rsidRDefault="00167301" w:rsidP="000901CF">
      <w:pPr>
        <w:rPr>
          <w:b/>
        </w:rPr>
      </w:pPr>
    </w:p>
    <w:p w:rsidR="00167301" w:rsidRDefault="00167301" w:rsidP="000901CF">
      <w:r w:rsidRPr="00941034">
        <w:rPr>
          <w:b/>
        </w:rPr>
        <w:t>Klíčová slova</w:t>
      </w:r>
      <w:r>
        <w:t>: Mobilní telefon</w:t>
      </w:r>
      <w:r>
        <w:fldChar w:fldCharType="begin"/>
      </w:r>
      <w:r>
        <w:instrText>xe "</w:instrText>
      </w:r>
      <w:r w:rsidRPr="00141472">
        <w:instrText>Mobilní telefon</w:instrText>
      </w:r>
      <w:r>
        <w:instrText>"</w:instrText>
      </w:r>
      <w:r>
        <w:fldChar w:fldCharType="end"/>
      </w:r>
      <w:r>
        <w:t>, Chytrý telefon</w:t>
      </w:r>
      <w:r>
        <w:fldChar w:fldCharType="begin"/>
      </w:r>
      <w:r>
        <w:instrText>xe "</w:instrText>
      </w:r>
      <w:r w:rsidRPr="008B71FF">
        <w:rPr>
          <w:rStyle w:val="Hyperlink"/>
          <w:noProof/>
        </w:rPr>
        <w:instrText>Chytrý telefon</w:instrText>
      </w:r>
      <w:r>
        <w:instrText>"</w:instrText>
      </w:r>
      <w:r>
        <w:fldChar w:fldCharType="end"/>
      </w:r>
      <w:r>
        <w:t>, WAP</w:t>
      </w:r>
      <w:r>
        <w:fldChar w:fldCharType="begin"/>
      </w:r>
      <w:r>
        <w:instrText>xe "</w:instrText>
      </w:r>
      <w:r w:rsidRPr="008E1BBF">
        <w:rPr>
          <w:rStyle w:val="Hyperlink"/>
          <w:noProof/>
        </w:rPr>
        <w:instrText>WAP</w:instrText>
      </w:r>
      <w:r>
        <w:instrText>"</w:instrText>
      </w:r>
      <w:r>
        <w:fldChar w:fldCharType="end"/>
      </w:r>
      <w:r>
        <w:t>, SERVIS 24, GSM Bankovnictví</w:t>
      </w:r>
      <w:r>
        <w:fldChar w:fldCharType="begin"/>
      </w:r>
      <w:r>
        <w:instrText>xe "</w:instrText>
      </w:r>
      <w:r w:rsidRPr="00C4380E">
        <w:instrText>Bankovnictví</w:instrText>
      </w:r>
      <w:r>
        <w:instrText>"</w:instrText>
      </w:r>
      <w:r>
        <w:fldChar w:fldCharType="end"/>
      </w:r>
    </w:p>
    <w:p w:rsidR="00167301" w:rsidRDefault="00167301" w:rsidP="003874E0"/>
    <w:p w:rsidR="00167301" w:rsidRPr="00941034" w:rsidRDefault="00167301" w:rsidP="003874E0">
      <w:pPr>
        <w:rPr>
          <w:lang w:val="en-US"/>
        </w:rPr>
      </w:pPr>
      <w:r>
        <w:rPr>
          <w:lang w:val="en-US"/>
        </w:rPr>
        <w:t>.aaaaaaaaaaaaaaa</w:t>
      </w:r>
    </w:p>
    <w:p w:rsidR="00167301" w:rsidRDefault="00167301" w:rsidP="003874E0">
      <w:pPr>
        <w:rPr>
          <w:b/>
          <w:lang w:val="en-US"/>
        </w:rPr>
      </w:pPr>
    </w:p>
    <w:p w:rsidR="00167301" w:rsidRPr="00863023" w:rsidRDefault="00167301" w:rsidP="003874E0">
      <w:r>
        <w:rPr>
          <w:b/>
          <w:lang w:val="en-US"/>
        </w:rPr>
        <w:t>Key</w:t>
      </w:r>
      <w:r w:rsidRPr="00941034">
        <w:rPr>
          <w:b/>
          <w:lang w:val="en-US"/>
        </w:rPr>
        <w:t>words</w:t>
      </w:r>
      <w:r w:rsidRPr="00941034">
        <w:rPr>
          <w:lang w:val="en-US"/>
        </w:rPr>
        <w:t>: Mobile phone, Smartphone, WAP</w:t>
      </w:r>
      <w:r>
        <w:rPr>
          <w:lang w:val="en-US"/>
        </w:rPr>
        <w:fldChar w:fldCharType="begin"/>
      </w:r>
      <w:r>
        <w:instrText>xe "</w:instrText>
      </w:r>
      <w:r w:rsidRPr="008E1BBF">
        <w:rPr>
          <w:rStyle w:val="Hyperlink"/>
          <w:noProof/>
        </w:rPr>
        <w:instrText>WAP</w:instrText>
      </w:r>
      <w:r>
        <w:instrText>"</w:instrText>
      </w:r>
      <w:r>
        <w:rPr>
          <w:lang w:val="en-US"/>
        </w:rPr>
        <w:fldChar w:fldCharType="end"/>
      </w:r>
      <w:r w:rsidRPr="00941034">
        <w:rPr>
          <w:lang w:val="en-US"/>
        </w:rPr>
        <w:t xml:space="preserve">, </w:t>
      </w:r>
      <w:r>
        <w:rPr>
          <w:lang w:val="en-US"/>
        </w:rPr>
        <w:t xml:space="preserve">SERVIS 24, </w:t>
      </w:r>
      <w:r w:rsidRPr="00941034">
        <w:rPr>
          <w:lang w:val="en-US"/>
        </w:rPr>
        <w:t>GSM Banking, PDA</w:t>
      </w:r>
      <w:r>
        <w:rPr>
          <w:lang w:val="en-US"/>
        </w:rPr>
        <w:fldChar w:fldCharType="begin"/>
      </w:r>
      <w:r>
        <w:instrText>xe "</w:instrText>
      </w:r>
      <w:r w:rsidRPr="002E0BBF">
        <w:instrText>PDA</w:instrText>
      </w:r>
      <w:r>
        <w:instrText>"</w:instrText>
      </w:r>
      <w:r>
        <w:rPr>
          <w:lang w:val="en-US"/>
        </w:rPr>
        <w:fldChar w:fldCharType="end"/>
      </w:r>
      <w:r w:rsidRPr="00941034">
        <w:rPr>
          <w:lang w:val="en-US"/>
        </w:rPr>
        <w:t xml:space="preserve"> Banking</w:t>
      </w:r>
      <w:r>
        <w:rPr>
          <w:lang w:val="en-US"/>
        </w:rPr>
        <w:fldChar w:fldCharType="begin"/>
      </w:r>
      <w:r>
        <w:instrText>xe "</w:instrText>
      </w:r>
      <w:r w:rsidRPr="00A17375">
        <w:rPr>
          <w:rStyle w:val="Hyperlink"/>
          <w:noProof/>
        </w:rPr>
        <w:instrText>PDA Banking</w:instrText>
      </w:r>
      <w:r>
        <w:instrText>"</w:instrText>
      </w:r>
      <w:r>
        <w:rPr>
          <w:lang w:val="en-US"/>
        </w:rPr>
        <w:fldChar w:fldCharType="end"/>
      </w:r>
    </w:p>
    <w:p w:rsidR="00167301" w:rsidRDefault="00167301" w:rsidP="003874E0">
      <w:pPr>
        <w:rPr>
          <w:b/>
        </w:rPr>
      </w:pPr>
    </w:p>
    <w:p w:rsidR="00167301" w:rsidRDefault="00167301" w:rsidP="003874E0">
      <w:pPr>
        <w:rPr>
          <w:b/>
        </w:rPr>
      </w:pPr>
    </w:p>
    <w:p w:rsidR="00167301" w:rsidRDefault="00167301" w:rsidP="003874E0">
      <w:pPr>
        <w:rPr>
          <w:b/>
        </w:rPr>
      </w:pPr>
    </w:p>
    <w:p w:rsidR="00167301" w:rsidRDefault="00167301" w:rsidP="003874E0">
      <w:pPr>
        <w:rPr>
          <w:b/>
        </w:rPr>
      </w:pPr>
    </w:p>
    <w:p w:rsidR="00167301" w:rsidRDefault="00167301" w:rsidP="003874E0">
      <w:pPr>
        <w:rPr>
          <w:b/>
        </w:rPr>
      </w:pPr>
    </w:p>
    <w:p w:rsidR="00167301" w:rsidRDefault="00167301" w:rsidP="003874E0">
      <w:pPr>
        <w:rPr>
          <w:b/>
        </w:rPr>
      </w:pPr>
    </w:p>
    <w:p w:rsidR="00167301" w:rsidRDefault="00167301" w:rsidP="00863023">
      <w:pPr>
        <w:jc w:val="left"/>
        <w:rPr>
          <w:szCs w:val="24"/>
        </w:rPr>
      </w:pPr>
      <w:r w:rsidRPr="00600A3B">
        <w:rPr>
          <w:b/>
          <w:sz w:val="28"/>
          <w:szCs w:val="28"/>
        </w:rPr>
        <w:t>OBSAH</w:t>
      </w:r>
      <w:r>
        <w:rPr>
          <w:b/>
          <w:sz w:val="28"/>
          <w:szCs w:val="28"/>
        </w:rPr>
        <w:t xml:space="preserve"> </w:t>
      </w:r>
      <w:r w:rsidRPr="00863023">
        <w:rPr>
          <w:szCs w:val="24"/>
        </w:rPr>
        <w:t>(automatický podle nadpisů kapitol)</w:t>
      </w:r>
    </w:p>
    <w:p w:rsidR="00167301" w:rsidRPr="00600A3B" w:rsidRDefault="00167301" w:rsidP="00863023">
      <w:pPr>
        <w:jc w:val="left"/>
        <w:rPr>
          <w:b/>
          <w:sz w:val="28"/>
          <w:szCs w:val="28"/>
        </w:rPr>
      </w:pPr>
      <w:r>
        <w:rPr>
          <w:szCs w:val="24"/>
        </w:rPr>
        <w:t>xxxxxxxxx</w:t>
      </w:r>
      <w:r w:rsidRPr="00600A3B">
        <w:rPr>
          <w:b/>
          <w:sz w:val="28"/>
          <w:szCs w:val="28"/>
        </w:rPr>
        <w:br w:type="page"/>
      </w:r>
    </w:p>
    <w:p w:rsidR="00167301" w:rsidRPr="00600A3B" w:rsidRDefault="00167301" w:rsidP="00731797">
      <w:pPr>
        <w:pStyle w:val="Heading1"/>
        <w:numPr>
          <w:ilvl w:val="0"/>
          <w:numId w:val="2"/>
        </w:numPr>
        <w:rPr>
          <w:u w:val="none"/>
        </w:rPr>
      </w:pPr>
      <w:bookmarkStart w:id="2" w:name="_Toc356288844"/>
      <w:r w:rsidRPr="00600A3B">
        <w:rPr>
          <w:u w:val="none"/>
        </w:rPr>
        <w:t>Úvod</w:t>
      </w:r>
      <w:bookmarkEnd w:id="2"/>
      <w:r>
        <w:rPr>
          <w:u w:val="none"/>
        </w:rPr>
        <w:t xml:space="preserve"> </w:t>
      </w:r>
      <w:r>
        <w:rPr>
          <w:b w:val="0"/>
          <w:sz w:val="24"/>
          <w:szCs w:val="24"/>
          <w:u w:val="none"/>
        </w:rPr>
        <w:t>(max. 1 stránka textu, všude v celé seminární práci řádkování 1.0)</w:t>
      </w:r>
    </w:p>
    <w:p w:rsidR="00167301" w:rsidRPr="00600A3B" w:rsidRDefault="00167301" w:rsidP="00731797">
      <w:pPr>
        <w:pStyle w:val="Heading1"/>
        <w:numPr>
          <w:ilvl w:val="0"/>
          <w:numId w:val="2"/>
        </w:numPr>
        <w:rPr>
          <w:u w:val="none"/>
        </w:rPr>
      </w:pPr>
      <w:bookmarkStart w:id="3" w:name="_Toc356288845"/>
      <w:r>
        <w:rPr>
          <w:u w:val="none"/>
        </w:rPr>
        <w:t>Vymezení problému,</w:t>
      </w:r>
      <w:r w:rsidRPr="00600A3B">
        <w:rPr>
          <w:u w:val="none"/>
        </w:rPr>
        <w:t>cíl práce a informační zdroje</w:t>
      </w:r>
      <w:bookmarkEnd w:id="3"/>
    </w:p>
    <w:p w:rsidR="00167301" w:rsidRDefault="00167301" w:rsidP="00863023">
      <w:pPr>
        <w:pStyle w:val="Heading2"/>
        <w:numPr>
          <w:ilvl w:val="1"/>
          <w:numId w:val="2"/>
        </w:numPr>
      </w:pPr>
      <w:r w:rsidRPr="00600A3B">
        <w:t xml:space="preserve"> </w:t>
      </w:r>
      <w:bookmarkStart w:id="4" w:name="_Toc356288846"/>
      <w:r w:rsidRPr="00600A3B">
        <w:t>Systémové vymezení práce</w:t>
      </w:r>
      <w:bookmarkEnd w:id="4"/>
      <w:r>
        <w:t xml:space="preserve"> </w:t>
      </w:r>
      <w:r>
        <w:rPr>
          <w:b w:val="0"/>
          <w:sz w:val="24"/>
          <w:szCs w:val="24"/>
        </w:rPr>
        <w:t xml:space="preserve">(vyjádření systému a jeho podstatného okolí – jeden obrázek a textem vyjádření řešených problémů v celé práci, max. 1 strana))  </w:t>
      </w:r>
      <w:bookmarkStart w:id="5" w:name="_Toc356288847"/>
    </w:p>
    <w:p w:rsidR="00167301" w:rsidRDefault="00167301" w:rsidP="00863023">
      <w:pPr>
        <w:pStyle w:val="Heading2"/>
        <w:numPr>
          <w:ilvl w:val="1"/>
          <w:numId w:val="2"/>
        </w:numPr>
      </w:pPr>
      <w:r w:rsidRPr="00600A3B">
        <w:t>Cíl práce</w:t>
      </w:r>
      <w:bookmarkEnd w:id="5"/>
      <w:r>
        <w:t xml:space="preserve"> </w:t>
      </w:r>
      <w:r w:rsidRPr="00863023">
        <w:rPr>
          <w:b w:val="0"/>
          <w:sz w:val="24"/>
          <w:szCs w:val="24"/>
        </w:rPr>
        <w:t>(stručně vyjádřit podstatu řešení problému, 5 řádků)</w:t>
      </w:r>
    </w:p>
    <w:p w:rsidR="00167301" w:rsidRPr="00863023" w:rsidRDefault="00167301" w:rsidP="00863023">
      <w:pPr>
        <w:pStyle w:val="Heading2"/>
        <w:numPr>
          <w:ilvl w:val="1"/>
          <w:numId w:val="2"/>
        </w:numPr>
      </w:pPr>
      <w:r>
        <w:rPr>
          <w:szCs w:val="28"/>
        </w:rPr>
        <w:t xml:space="preserve">Klíčová slova česká, anglická </w:t>
      </w:r>
      <w:r>
        <w:rPr>
          <w:b w:val="0"/>
          <w:sz w:val="24"/>
          <w:szCs w:val="24"/>
        </w:rPr>
        <w:t>(</w:t>
      </w:r>
      <w:r w:rsidRPr="00863023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6 slov v každém jazyku</w:t>
      </w:r>
      <w:r w:rsidRPr="00863023">
        <w:rPr>
          <w:b w:val="0"/>
          <w:sz w:val="24"/>
          <w:szCs w:val="24"/>
        </w:rPr>
        <w:t>)</w:t>
      </w:r>
    </w:p>
    <w:p w:rsidR="00167301" w:rsidRPr="00600A3B" w:rsidRDefault="00167301" w:rsidP="00A85192">
      <w:pPr>
        <w:pStyle w:val="Heading2"/>
        <w:numPr>
          <w:ilvl w:val="1"/>
          <w:numId w:val="2"/>
        </w:numPr>
      </w:pPr>
      <w:bookmarkStart w:id="6" w:name="_Toc356288848"/>
      <w:r w:rsidRPr="00600A3B">
        <w:t>Informační zdroje</w:t>
      </w:r>
      <w:bookmarkEnd w:id="6"/>
      <w:r>
        <w:t xml:space="preserve"> </w:t>
      </w:r>
      <w:r>
        <w:rPr>
          <w:b w:val="0"/>
          <w:sz w:val="24"/>
          <w:szCs w:val="24"/>
        </w:rPr>
        <w:t>(textově vyjádřit způsob nalezení informací k řešené problematice – zejména podle klíčových slov y virtuálních knihoven, vydavatelství, VŠ, AV, DBS přístupných na MU, atd. a výběr článků, knih, časopisů, sborníků y konferencí,… uvést podle ISO 690 do příloh této seminární práce)</w:t>
      </w:r>
    </w:p>
    <w:p w:rsidR="00167301" w:rsidRDefault="00167301" w:rsidP="00131B1E">
      <w:pPr>
        <w:pStyle w:val="Heading1"/>
        <w:numPr>
          <w:ilvl w:val="0"/>
          <w:numId w:val="2"/>
        </w:numPr>
        <w:rPr>
          <w:u w:val="none"/>
        </w:rPr>
      </w:pPr>
      <w:r>
        <w:rPr>
          <w:u w:val="none"/>
        </w:rPr>
        <w:t>Xxxxxxxxxxxxxx</w:t>
      </w:r>
      <w:r>
        <w:rPr>
          <w:b w:val="0"/>
          <w:sz w:val="24"/>
          <w:szCs w:val="24"/>
          <w:u w:val="none"/>
        </w:rPr>
        <w:t xml:space="preserve"> (počet kapitol a podkapitol udělat podle rozsahu a zpracování celé seminární práce)</w:t>
      </w:r>
    </w:p>
    <w:p w:rsidR="00167301" w:rsidRDefault="00167301" w:rsidP="00131B1E">
      <w:pPr>
        <w:pStyle w:val="Heading1"/>
        <w:numPr>
          <w:ilvl w:val="0"/>
          <w:numId w:val="2"/>
        </w:numPr>
        <w:rPr>
          <w:u w:val="none"/>
        </w:rPr>
      </w:pPr>
      <w:r>
        <w:rPr>
          <w:u w:val="none"/>
        </w:rPr>
        <w:t>Xxxxxxxxxxxxx</w:t>
      </w:r>
    </w:p>
    <w:p w:rsidR="00167301" w:rsidRPr="00600A3B" w:rsidRDefault="00167301" w:rsidP="00131B1E">
      <w:pPr>
        <w:pStyle w:val="Heading1"/>
        <w:numPr>
          <w:ilvl w:val="0"/>
          <w:numId w:val="2"/>
        </w:numPr>
        <w:rPr>
          <w:u w:val="none"/>
        </w:rPr>
      </w:pPr>
      <w:r>
        <w:rPr>
          <w:u w:val="none"/>
        </w:rPr>
        <w:t xml:space="preserve">xxxxx </w:t>
      </w:r>
      <w:r>
        <w:rPr>
          <w:b w:val="0"/>
          <w:sz w:val="24"/>
          <w:szCs w:val="24"/>
          <w:u w:val="none"/>
        </w:rPr>
        <w:t>(……….)</w:t>
      </w:r>
      <w:r>
        <w:rPr>
          <w:b w:val="0"/>
          <w:sz w:val="24"/>
          <w:szCs w:val="24"/>
          <w:u w:val="none"/>
        </w:rPr>
        <w:fldChar w:fldCharType="begin"/>
      </w:r>
      <w:r w:rsidRPr="00600A3B">
        <w:rPr>
          <w:u w:val="none"/>
        </w:rPr>
        <w:instrText>xe "</w:instrText>
      </w:r>
      <w:r w:rsidRPr="00600A3B">
        <w:rPr>
          <w:rStyle w:val="Hyperlink"/>
          <w:noProof/>
          <w:u w:val="none"/>
        </w:rPr>
        <w:instrText>Mobilní bankovnictví</w:instrText>
      </w:r>
      <w:r w:rsidRPr="00600A3B">
        <w:rPr>
          <w:u w:val="none"/>
        </w:rPr>
        <w:instrText>"</w:instrText>
      </w:r>
      <w:r>
        <w:rPr>
          <w:b w:val="0"/>
          <w:sz w:val="24"/>
          <w:szCs w:val="24"/>
          <w:u w:val="none"/>
        </w:rPr>
        <w:fldChar w:fldCharType="end"/>
      </w:r>
    </w:p>
    <w:p w:rsidR="00167301" w:rsidRDefault="00167301" w:rsidP="00262F4B">
      <w:r>
        <w:t>.</w:t>
      </w:r>
    </w:p>
    <w:p w:rsidR="00167301" w:rsidRPr="00600A3B" w:rsidRDefault="00167301" w:rsidP="002B522C">
      <w:pPr>
        <w:pStyle w:val="Heading1"/>
        <w:numPr>
          <w:ilvl w:val="0"/>
          <w:numId w:val="2"/>
        </w:numPr>
        <w:rPr>
          <w:u w:val="none"/>
        </w:rPr>
      </w:pPr>
      <w:bookmarkStart w:id="7" w:name="_Toc356288879"/>
      <w:r w:rsidRPr="00600A3B">
        <w:rPr>
          <w:u w:val="none"/>
        </w:rPr>
        <w:t xml:space="preserve">Použitá literatura a </w:t>
      </w:r>
      <w:r>
        <w:rPr>
          <w:u w:val="none"/>
        </w:rPr>
        <w:t xml:space="preserve">informační </w:t>
      </w:r>
      <w:r w:rsidRPr="00600A3B">
        <w:rPr>
          <w:u w:val="none"/>
        </w:rPr>
        <w:t>zdroje</w:t>
      </w:r>
      <w:bookmarkEnd w:id="7"/>
      <w:r>
        <w:rPr>
          <w:u w:val="none"/>
        </w:rPr>
        <w:t xml:space="preserve"> </w:t>
      </w:r>
      <w:r>
        <w:rPr>
          <w:b w:val="0"/>
          <w:sz w:val="24"/>
          <w:szCs w:val="24"/>
          <w:u w:val="none"/>
        </w:rPr>
        <w:t>(použité v textu práce s citacemi přesně podle ISO 690)</w:t>
      </w:r>
    </w:p>
    <w:p w:rsidR="00167301" w:rsidRPr="00600A3B" w:rsidRDefault="00167301" w:rsidP="00A4209D">
      <w:pPr>
        <w:pStyle w:val="Heading1"/>
        <w:numPr>
          <w:ilvl w:val="0"/>
          <w:numId w:val="2"/>
        </w:numPr>
        <w:rPr>
          <w:u w:val="none"/>
        </w:rPr>
      </w:pPr>
      <w:bookmarkStart w:id="8" w:name="_Toc356288882"/>
      <w:r w:rsidRPr="00600A3B">
        <w:rPr>
          <w:u w:val="none"/>
        </w:rPr>
        <w:t>Rejstřík</w:t>
      </w:r>
      <w:bookmarkEnd w:id="8"/>
      <w:r>
        <w:rPr>
          <w:u w:val="none"/>
        </w:rPr>
        <w:t xml:space="preserve"> </w:t>
      </w:r>
      <w:r>
        <w:rPr>
          <w:b w:val="0"/>
          <w:sz w:val="24"/>
          <w:szCs w:val="24"/>
          <w:u w:val="none"/>
        </w:rPr>
        <w:t>(automatický)</w:t>
      </w:r>
    </w:p>
    <w:p w:rsidR="00167301" w:rsidRPr="00600A3B" w:rsidRDefault="00167301" w:rsidP="00600A3B">
      <w:pPr>
        <w:pStyle w:val="Heading1"/>
        <w:numPr>
          <w:ilvl w:val="0"/>
          <w:numId w:val="2"/>
        </w:numPr>
        <w:rPr>
          <w:u w:val="none"/>
        </w:rPr>
      </w:pPr>
      <w:bookmarkStart w:id="9" w:name="_Toc356288883"/>
      <w:r w:rsidRPr="00600A3B">
        <w:rPr>
          <w:u w:val="none"/>
        </w:rPr>
        <w:t>Přílohy</w:t>
      </w:r>
      <w:bookmarkEnd w:id="9"/>
      <w:r>
        <w:rPr>
          <w:u w:val="none"/>
        </w:rPr>
        <w:t xml:space="preserve"> </w:t>
      </w:r>
      <w:r>
        <w:rPr>
          <w:b w:val="0"/>
          <w:sz w:val="24"/>
          <w:szCs w:val="24"/>
          <w:u w:val="none"/>
        </w:rPr>
        <w:t>(vše dát do podkapitol těchto příloh a v textu se na přílohy odvolávat)</w:t>
      </w:r>
      <w:r>
        <w:br w:type="page"/>
      </w:r>
    </w:p>
    <w:p w:rsidR="00167301" w:rsidRPr="00425193" w:rsidRDefault="00167301" w:rsidP="00600A3B">
      <w:pPr>
        <w:pStyle w:val="Heading1"/>
        <w:rPr>
          <w:b w:val="0"/>
          <w:sz w:val="24"/>
          <w:szCs w:val="24"/>
          <w:u w:val="none"/>
        </w:rPr>
      </w:pPr>
      <w:bookmarkStart w:id="10" w:name="_Toc356288889"/>
      <w:r w:rsidRPr="00600A3B">
        <w:rPr>
          <w:u w:val="none"/>
        </w:rPr>
        <w:t>Seznam obrázků</w:t>
      </w:r>
      <w:bookmarkEnd w:id="10"/>
      <w:r>
        <w:rPr>
          <w:u w:val="none"/>
        </w:rPr>
        <w:t xml:space="preserve"> </w:t>
      </w:r>
      <w:r>
        <w:rPr>
          <w:b w:val="0"/>
          <w:sz w:val="24"/>
          <w:szCs w:val="24"/>
          <w:u w:val="none"/>
        </w:rPr>
        <w:t>(automaticky)</w:t>
      </w:r>
    </w:p>
    <w:p w:rsidR="00167301" w:rsidRPr="00425193" w:rsidRDefault="00167301" w:rsidP="00425193">
      <w:pPr>
        <w:pStyle w:val="Heading1"/>
        <w:rPr>
          <w:u w:val="none"/>
        </w:rPr>
        <w:sectPr w:rsidR="00167301" w:rsidRPr="00425193" w:rsidSect="009D5525">
          <w:footerReference w:type="default" r:id="rId8"/>
          <w:type w:val="continuous"/>
          <w:pgSz w:w="11906" w:h="16838"/>
          <w:pgMar w:top="1417" w:right="1417" w:bottom="1417" w:left="1417" w:header="709" w:footer="567" w:gutter="0"/>
          <w:cols w:space="708"/>
          <w:titlePg/>
          <w:docGrid w:linePitch="360"/>
        </w:sectPr>
      </w:pPr>
      <w:bookmarkStart w:id="11" w:name="_Toc356288890"/>
      <w:r w:rsidRPr="00425193">
        <w:rPr>
          <w:u w:val="none"/>
        </w:rPr>
        <w:t>Seznam grafů</w:t>
      </w:r>
      <w:bookmarkEnd w:id="11"/>
      <w:r>
        <w:rPr>
          <w:u w:val="none"/>
        </w:rPr>
        <w:t xml:space="preserve">, obrázků, tabulek </w:t>
      </w:r>
      <w:r w:rsidRPr="00425193">
        <w:rPr>
          <w:sz w:val="24"/>
          <w:szCs w:val="24"/>
          <w:u w:val="none"/>
        </w:rPr>
        <w:t>(automaticky)</w:t>
      </w:r>
    </w:p>
    <w:p w:rsidR="00167301" w:rsidRPr="00600A3B" w:rsidRDefault="00167301" w:rsidP="00515A47">
      <w:pPr>
        <w:pStyle w:val="Heading1"/>
        <w:rPr>
          <w:u w:val="none"/>
        </w:rPr>
      </w:pPr>
      <w:bookmarkStart w:id="12" w:name="_Toc356288891"/>
      <w:r w:rsidRPr="00600A3B">
        <w:rPr>
          <w:u w:val="none"/>
        </w:rPr>
        <w:t>Seznam používaných zkratek</w:t>
      </w:r>
      <w:bookmarkEnd w:id="12"/>
    </w:p>
    <w:p w:rsidR="00167301" w:rsidRPr="00731797" w:rsidRDefault="00167301" w:rsidP="00731797"/>
    <w:sectPr w:rsidR="00167301" w:rsidRPr="00731797" w:rsidSect="003C6C42">
      <w:type w:val="continuous"/>
      <w:pgSz w:w="11906" w:h="16838"/>
      <w:pgMar w:top="1417" w:right="1417" w:bottom="1417" w:left="1417" w:header="709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7301" w:rsidRDefault="00167301" w:rsidP="00F86827">
      <w:pPr>
        <w:spacing w:after="0" w:line="240" w:lineRule="auto"/>
      </w:pPr>
      <w:r>
        <w:separator/>
      </w:r>
    </w:p>
  </w:endnote>
  <w:endnote w:type="continuationSeparator" w:id="0">
    <w:p w:rsidR="00167301" w:rsidRDefault="00167301" w:rsidP="00F86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301" w:rsidRPr="004F0446" w:rsidRDefault="00167301">
    <w:pPr>
      <w:pStyle w:val="Footer"/>
      <w:pBdr>
        <w:top w:val="single" w:sz="4" w:space="1" w:color="D9D9D9"/>
      </w:pBdr>
      <w:jc w:val="right"/>
      <w:rPr>
        <w:sz w:val="22"/>
      </w:rPr>
    </w:pPr>
    <w:r w:rsidRPr="0078052F">
      <w:rPr>
        <w:rFonts w:ascii="Calibri" w:hAnsi="Calibri"/>
        <w:b/>
        <w:sz w:val="22"/>
      </w:rPr>
      <w:fldChar w:fldCharType="begin"/>
    </w:r>
    <w:r w:rsidRPr="0078052F">
      <w:rPr>
        <w:rFonts w:ascii="Calibri" w:hAnsi="Calibri"/>
        <w:b/>
        <w:sz w:val="22"/>
      </w:rPr>
      <w:instrText>PAGE   \* MERGEFORMAT</w:instrText>
    </w:r>
    <w:r w:rsidRPr="0078052F">
      <w:rPr>
        <w:rFonts w:ascii="Calibri" w:hAnsi="Calibri"/>
        <w:b/>
        <w:sz w:val="22"/>
      </w:rPr>
      <w:fldChar w:fldCharType="separate"/>
    </w:r>
    <w:r>
      <w:rPr>
        <w:rFonts w:ascii="Calibri" w:hAnsi="Calibri"/>
        <w:b/>
        <w:noProof/>
        <w:sz w:val="22"/>
      </w:rPr>
      <w:t>4</w:t>
    </w:r>
    <w:r w:rsidRPr="0078052F">
      <w:rPr>
        <w:rFonts w:ascii="Calibri" w:hAnsi="Calibri"/>
        <w:b/>
        <w:sz w:val="22"/>
      </w:rPr>
      <w:fldChar w:fldCharType="end"/>
    </w:r>
    <w:r w:rsidRPr="0078052F">
      <w:rPr>
        <w:sz w:val="20"/>
      </w:rPr>
      <w:t xml:space="preserve"> </w:t>
    </w:r>
    <w:r w:rsidRPr="004F0446">
      <w:rPr>
        <w:sz w:val="22"/>
      </w:rPr>
      <w:t xml:space="preserve">| </w:t>
    </w:r>
    <w:r w:rsidRPr="004F0446">
      <w:rPr>
        <w:color w:val="808080"/>
        <w:spacing w:val="60"/>
        <w:sz w:val="22"/>
      </w:rPr>
      <w:t>Stránka</w:t>
    </w:r>
  </w:p>
  <w:p w:rsidR="00167301" w:rsidRDefault="001673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7301" w:rsidRDefault="00167301" w:rsidP="00F86827">
      <w:pPr>
        <w:spacing w:after="0" w:line="240" w:lineRule="auto"/>
      </w:pPr>
      <w:r>
        <w:separator/>
      </w:r>
    </w:p>
  </w:footnote>
  <w:footnote w:type="continuationSeparator" w:id="0">
    <w:p w:rsidR="00167301" w:rsidRDefault="00167301" w:rsidP="00F86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D6F30"/>
    <w:multiLevelType w:val="hybridMultilevel"/>
    <w:tmpl w:val="AC221892"/>
    <w:lvl w:ilvl="0" w:tplc="C6FA094C">
      <w:start w:val="1"/>
      <w:numFmt w:val="decimal"/>
      <w:lvlText w:val="[%1]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836947"/>
    <w:multiLevelType w:val="hybridMultilevel"/>
    <w:tmpl w:val="9C5CE9DC"/>
    <w:lvl w:ilvl="0" w:tplc="C6FA094C">
      <w:start w:val="1"/>
      <w:numFmt w:val="decimal"/>
      <w:lvlText w:val="[%1]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">
    <w:nsid w:val="09EA0C63"/>
    <w:multiLevelType w:val="hybridMultilevel"/>
    <w:tmpl w:val="BF84C72E"/>
    <w:lvl w:ilvl="0" w:tplc="13AAC3D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17E1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0D634A9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17F07890"/>
    <w:multiLevelType w:val="hybridMultilevel"/>
    <w:tmpl w:val="DEACE7EE"/>
    <w:lvl w:ilvl="0" w:tplc="13AAC3D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9501BA"/>
    <w:multiLevelType w:val="hybridMultilevel"/>
    <w:tmpl w:val="F5267C5E"/>
    <w:lvl w:ilvl="0" w:tplc="13AAC3D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BB06089"/>
    <w:multiLevelType w:val="hybridMultilevel"/>
    <w:tmpl w:val="6C6E2FB2"/>
    <w:lvl w:ilvl="0" w:tplc="13AAC3D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C70628"/>
    <w:multiLevelType w:val="hybridMultilevel"/>
    <w:tmpl w:val="24F2D35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1526BDE"/>
    <w:multiLevelType w:val="hybridMultilevel"/>
    <w:tmpl w:val="9C5CE9DC"/>
    <w:lvl w:ilvl="0" w:tplc="C6FA094C">
      <w:start w:val="1"/>
      <w:numFmt w:val="decimal"/>
      <w:lvlText w:val="[%1]"/>
      <w:lvlJc w:val="left"/>
      <w:pPr>
        <w:ind w:left="644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A4C659F"/>
    <w:multiLevelType w:val="hybridMultilevel"/>
    <w:tmpl w:val="89FABA9C"/>
    <w:lvl w:ilvl="0" w:tplc="13AAC3D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3DE0C3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>
    <w:nsid w:val="382D4F32"/>
    <w:multiLevelType w:val="hybridMultilevel"/>
    <w:tmpl w:val="82461F92"/>
    <w:lvl w:ilvl="0" w:tplc="13AAC3D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EFC12EE"/>
    <w:multiLevelType w:val="hybridMultilevel"/>
    <w:tmpl w:val="C096CCD4"/>
    <w:lvl w:ilvl="0" w:tplc="C6FA094C">
      <w:start w:val="1"/>
      <w:numFmt w:val="decimal"/>
      <w:lvlText w:val="[%1]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3165E14"/>
    <w:multiLevelType w:val="hybridMultilevel"/>
    <w:tmpl w:val="A984CF80"/>
    <w:lvl w:ilvl="0" w:tplc="13AAC3D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0BA2EF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>
    <w:nsid w:val="597F389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>
    <w:nsid w:val="6024195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>
    <w:nsid w:val="619A23DE"/>
    <w:multiLevelType w:val="hybridMultilevel"/>
    <w:tmpl w:val="423EA19C"/>
    <w:lvl w:ilvl="0" w:tplc="C6FA094C">
      <w:start w:val="1"/>
      <w:numFmt w:val="decimal"/>
      <w:lvlText w:val="[%1]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9C4499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16"/>
  </w:num>
  <w:num w:numId="2">
    <w:abstractNumId w:val="17"/>
  </w:num>
  <w:num w:numId="3">
    <w:abstractNumId w:val="11"/>
  </w:num>
  <w:num w:numId="4">
    <w:abstractNumId w:val="15"/>
  </w:num>
  <w:num w:numId="5">
    <w:abstractNumId w:val="0"/>
  </w:num>
  <w:num w:numId="6">
    <w:abstractNumId w:val="13"/>
  </w:num>
  <w:num w:numId="7">
    <w:abstractNumId w:val="4"/>
  </w:num>
  <w:num w:numId="8">
    <w:abstractNumId w:val="1"/>
  </w:num>
  <w:num w:numId="9">
    <w:abstractNumId w:val="19"/>
  </w:num>
  <w:num w:numId="10">
    <w:abstractNumId w:val="18"/>
  </w:num>
  <w:num w:numId="11">
    <w:abstractNumId w:val="9"/>
  </w:num>
  <w:num w:numId="12">
    <w:abstractNumId w:val="8"/>
  </w:num>
  <w:num w:numId="13">
    <w:abstractNumId w:val="5"/>
  </w:num>
  <w:num w:numId="14">
    <w:abstractNumId w:val="2"/>
  </w:num>
  <w:num w:numId="15">
    <w:abstractNumId w:val="7"/>
  </w:num>
  <w:num w:numId="16">
    <w:abstractNumId w:val="12"/>
  </w:num>
  <w:num w:numId="17">
    <w:abstractNumId w:val="6"/>
  </w:num>
  <w:num w:numId="18">
    <w:abstractNumId w:val="10"/>
  </w:num>
  <w:num w:numId="19">
    <w:abstractNumId w:val="14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3B12"/>
    <w:rsid w:val="00037F6C"/>
    <w:rsid w:val="00041BB0"/>
    <w:rsid w:val="000557DB"/>
    <w:rsid w:val="0005614A"/>
    <w:rsid w:val="000604E0"/>
    <w:rsid w:val="00061E39"/>
    <w:rsid w:val="00063687"/>
    <w:rsid w:val="000739CC"/>
    <w:rsid w:val="000761B8"/>
    <w:rsid w:val="000901CF"/>
    <w:rsid w:val="000975BF"/>
    <w:rsid w:val="000A2573"/>
    <w:rsid w:val="000D2A90"/>
    <w:rsid w:val="000F1550"/>
    <w:rsid w:val="00102BD5"/>
    <w:rsid w:val="00103B1F"/>
    <w:rsid w:val="00121544"/>
    <w:rsid w:val="00131B1E"/>
    <w:rsid w:val="001377E4"/>
    <w:rsid w:val="00141472"/>
    <w:rsid w:val="00143BB0"/>
    <w:rsid w:val="00146FE4"/>
    <w:rsid w:val="00167301"/>
    <w:rsid w:val="00172787"/>
    <w:rsid w:val="00172F03"/>
    <w:rsid w:val="00183425"/>
    <w:rsid w:val="00186B6C"/>
    <w:rsid w:val="00192275"/>
    <w:rsid w:val="001A4164"/>
    <w:rsid w:val="001B19D3"/>
    <w:rsid w:val="001B47A5"/>
    <w:rsid w:val="001D21F4"/>
    <w:rsid w:val="001D4EA1"/>
    <w:rsid w:val="001E6F0A"/>
    <w:rsid w:val="001F4C22"/>
    <w:rsid w:val="0021217E"/>
    <w:rsid w:val="0021652C"/>
    <w:rsid w:val="0024421B"/>
    <w:rsid w:val="00262F4B"/>
    <w:rsid w:val="00263D43"/>
    <w:rsid w:val="002B1024"/>
    <w:rsid w:val="002B522C"/>
    <w:rsid w:val="002C4422"/>
    <w:rsid w:val="002E0BBF"/>
    <w:rsid w:val="002E2B29"/>
    <w:rsid w:val="002F6DDA"/>
    <w:rsid w:val="00304AB0"/>
    <w:rsid w:val="003138BD"/>
    <w:rsid w:val="00317D13"/>
    <w:rsid w:val="00320B5B"/>
    <w:rsid w:val="003540AD"/>
    <w:rsid w:val="003557FE"/>
    <w:rsid w:val="003754DF"/>
    <w:rsid w:val="00377576"/>
    <w:rsid w:val="00384D85"/>
    <w:rsid w:val="003874E0"/>
    <w:rsid w:val="00387EF1"/>
    <w:rsid w:val="00392BE7"/>
    <w:rsid w:val="003C6C42"/>
    <w:rsid w:val="003F3416"/>
    <w:rsid w:val="003F6031"/>
    <w:rsid w:val="00421BDF"/>
    <w:rsid w:val="00425193"/>
    <w:rsid w:val="00430ACC"/>
    <w:rsid w:val="00453AB4"/>
    <w:rsid w:val="0045669B"/>
    <w:rsid w:val="004849AF"/>
    <w:rsid w:val="00490CBA"/>
    <w:rsid w:val="004B2DD0"/>
    <w:rsid w:val="004C091B"/>
    <w:rsid w:val="004D032B"/>
    <w:rsid w:val="004D46BD"/>
    <w:rsid w:val="004F0446"/>
    <w:rsid w:val="004F76DE"/>
    <w:rsid w:val="00515A47"/>
    <w:rsid w:val="00520ECA"/>
    <w:rsid w:val="00527ED4"/>
    <w:rsid w:val="00543290"/>
    <w:rsid w:val="00552426"/>
    <w:rsid w:val="00563A8C"/>
    <w:rsid w:val="00563D5B"/>
    <w:rsid w:val="005849AA"/>
    <w:rsid w:val="00591D33"/>
    <w:rsid w:val="005952C4"/>
    <w:rsid w:val="0059764D"/>
    <w:rsid w:val="005A2362"/>
    <w:rsid w:val="005B5FC9"/>
    <w:rsid w:val="005C5DEE"/>
    <w:rsid w:val="005E27F3"/>
    <w:rsid w:val="005E29D0"/>
    <w:rsid w:val="005E4F96"/>
    <w:rsid w:val="005F0586"/>
    <w:rsid w:val="00600A3B"/>
    <w:rsid w:val="0060199B"/>
    <w:rsid w:val="0061721C"/>
    <w:rsid w:val="006339E4"/>
    <w:rsid w:val="00642C62"/>
    <w:rsid w:val="00655CDC"/>
    <w:rsid w:val="00660D8D"/>
    <w:rsid w:val="006770E3"/>
    <w:rsid w:val="00677215"/>
    <w:rsid w:val="0068319C"/>
    <w:rsid w:val="006929BB"/>
    <w:rsid w:val="00696133"/>
    <w:rsid w:val="006A5BB5"/>
    <w:rsid w:val="006B309B"/>
    <w:rsid w:val="006B4CF1"/>
    <w:rsid w:val="006C061A"/>
    <w:rsid w:val="006C0D54"/>
    <w:rsid w:val="006D466C"/>
    <w:rsid w:val="006E5FAC"/>
    <w:rsid w:val="00705030"/>
    <w:rsid w:val="00710ED5"/>
    <w:rsid w:val="00731797"/>
    <w:rsid w:val="007658FD"/>
    <w:rsid w:val="00771034"/>
    <w:rsid w:val="0078052F"/>
    <w:rsid w:val="00784541"/>
    <w:rsid w:val="00787431"/>
    <w:rsid w:val="007A39CA"/>
    <w:rsid w:val="007B2FE9"/>
    <w:rsid w:val="00800254"/>
    <w:rsid w:val="0084425C"/>
    <w:rsid w:val="00856966"/>
    <w:rsid w:val="00863023"/>
    <w:rsid w:val="00864310"/>
    <w:rsid w:val="00866969"/>
    <w:rsid w:val="0089187C"/>
    <w:rsid w:val="00891A63"/>
    <w:rsid w:val="00896734"/>
    <w:rsid w:val="008B71FF"/>
    <w:rsid w:val="008C3469"/>
    <w:rsid w:val="008D5BF4"/>
    <w:rsid w:val="008E1BBF"/>
    <w:rsid w:val="008E2C56"/>
    <w:rsid w:val="00921F77"/>
    <w:rsid w:val="00923D7B"/>
    <w:rsid w:val="00935581"/>
    <w:rsid w:val="00941034"/>
    <w:rsid w:val="00941D59"/>
    <w:rsid w:val="00945B22"/>
    <w:rsid w:val="00973AD5"/>
    <w:rsid w:val="00981369"/>
    <w:rsid w:val="009A3B12"/>
    <w:rsid w:val="009A4DC7"/>
    <w:rsid w:val="009A7F30"/>
    <w:rsid w:val="009C0285"/>
    <w:rsid w:val="009C1528"/>
    <w:rsid w:val="009C2435"/>
    <w:rsid w:val="009C3DBE"/>
    <w:rsid w:val="009D52AF"/>
    <w:rsid w:val="009D5525"/>
    <w:rsid w:val="009E12D6"/>
    <w:rsid w:val="009E2726"/>
    <w:rsid w:val="00A00DC6"/>
    <w:rsid w:val="00A14D57"/>
    <w:rsid w:val="00A17375"/>
    <w:rsid w:val="00A24B8D"/>
    <w:rsid w:val="00A33FE8"/>
    <w:rsid w:val="00A344D5"/>
    <w:rsid w:val="00A37202"/>
    <w:rsid w:val="00A37942"/>
    <w:rsid w:val="00A4209D"/>
    <w:rsid w:val="00A51E14"/>
    <w:rsid w:val="00A85192"/>
    <w:rsid w:val="00A87611"/>
    <w:rsid w:val="00A95BFB"/>
    <w:rsid w:val="00AC0B35"/>
    <w:rsid w:val="00AE5DA8"/>
    <w:rsid w:val="00AF2175"/>
    <w:rsid w:val="00AF2644"/>
    <w:rsid w:val="00B17069"/>
    <w:rsid w:val="00B30D89"/>
    <w:rsid w:val="00B3422B"/>
    <w:rsid w:val="00B50E6D"/>
    <w:rsid w:val="00B534BA"/>
    <w:rsid w:val="00B544AC"/>
    <w:rsid w:val="00B54F69"/>
    <w:rsid w:val="00B70AE7"/>
    <w:rsid w:val="00B900AC"/>
    <w:rsid w:val="00B966A8"/>
    <w:rsid w:val="00BA2010"/>
    <w:rsid w:val="00BA540B"/>
    <w:rsid w:val="00BA580D"/>
    <w:rsid w:val="00BE05FB"/>
    <w:rsid w:val="00C00735"/>
    <w:rsid w:val="00C15B38"/>
    <w:rsid w:val="00C235D7"/>
    <w:rsid w:val="00C34B39"/>
    <w:rsid w:val="00C4380E"/>
    <w:rsid w:val="00C569E6"/>
    <w:rsid w:val="00C60EE1"/>
    <w:rsid w:val="00C93786"/>
    <w:rsid w:val="00C95FFA"/>
    <w:rsid w:val="00C9652E"/>
    <w:rsid w:val="00CB2B54"/>
    <w:rsid w:val="00CC09C4"/>
    <w:rsid w:val="00CC6E2C"/>
    <w:rsid w:val="00CC741F"/>
    <w:rsid w:val="00CF3A20"/>
    <w:rsid w:val="00D33A82"/>
    <w:rsid w:val="00D429AE"/>
    <w:rsid w:val="00D67667"/>
    <w:rsid w:val="00D77A3E"/>
    <w:rsid w:val="00D8457D"/>
    <w:rsid w:val="00D91051"/>
    <w:rsid w:val="00DA0FE1"/>
    <w:rsid w:val="00DA4FDF"/>
    <w:rsid w:val="00DD5AC9"/>
    <w:rsid w:val="00DD5D63"/>
    <w:rsid w:val="00DE114C"/>
    <w:rsid w:val="00DE4C2A"/>
    <w:rsid w:val="00DF1A14"/>
    <w:rsid w:val="00E20B0C"/>
    <w:rsid w:val="00E4138E"/>
    <w:rsid w:val="00E47E98"/>
    <w:rsid w:val="00E5473A"/>
    <w:rsid w:val="00E66C6A"/>
    <w:rsid w:val="00E9377F"/>
    <w:rsid w:val="00EC07A9"/>
    <w:rsid w:val="00ED71A0"/>
    <w:rsid w:val="00EF2B74"/>
    <w:rsid w:val="00EF3915"/>
    <w:rsid w:val="00EF7CE2"/>
    <w:rsid w:val="00F126C1"/>
    <w:rsid w:val="00F216C3"/>
    <w:rsid w:val="00F5039E"/>
    <w:rsid w:val="00F742FE"/>
    <w:rsid w:val="00F81091"/>
    <w:rsid w:val="00F86827"/>
    <w:rsid w:val="00F949C3"/>
    <w:rsid w:val="00FA5A1A"/>
    <w:rsid w:val="00FA6D24"/>
    <w:rsid w:val="00FB1F3D"/>
    <w:rsid w:val="00FD482C"/>
    <w:rsid w:val="00FF5348"/>
    <w:rsid w:val="00FF5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063687"/>
    <w:pPr>
      <w:spacing w:after="200" w:line="360" w:lineRule="auto"/>
      <w:jc w:val="both"/>
    </w:pPr>
    <w:rPr>
      <w:rFonts w:ascii="Times New Roman" w:hAnsi="Times New Roman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E2C56"/>
    <w:pPr>
      <w:keepNext/>
      <w:keepLines/>
      <w:spacing w:before="240" w:after="360" w:line="276" w:lineRule="auto"/>
      <w:jc w:val="left"/>
      <w:outlineLvl w:val="0"/>
    </w:pPr>
    <w:rPr>
      <w:rFonts w:eastAsia="Times New Roman"/>
      <w:b/>
      <w:bCs/>
      <w:sz w:val="32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E2C56"/>
    <w:pPr>
      <w:keepNext/>
      <w:keepLines/>
      <w:spacing w:before="240" w:after="240"/>
      <w:outlineLvl w:val="1"/>
    </w:pPr>
    <w:rPr>
      <w:rFonts w:eastAsia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14D57"/>
    <w:pPr>
      <w:keepNext/>
      <w:keepLines/>
      <w:spacing w:before="200" w:after="120"/>
      <w:outlineLvl w:val="2"/>
    </w:pPr>
    <w:rPr>
      <w:rFonts w:eastAsia="Times New Roman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784541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E2C56"/>
    <w:rPr>
      <w:rFonts w:ascii="Times New Roman" w:hAnsi="Times New Roman" w:cs="Times New Roman"/>
      <w:b/>
      <w:bCs/>
      <w:sz w:val="28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E2C56"/>
    <w:rPr>
      <w:rFonts w:ascii="Times New Roman" w:hAnsi="Times New Roman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14D57"/>
    <w:rPr>
      <w:rFonts w:ascii="Times New Roman" w:hAnsi="Times New Roman" w:cs="Times New Roman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84541"/>
    <w:rPr>
      <w:rFonts w:ascii="Cambria" w:hAnsi="Cambria" w:cs="Times New Roman"/>
      <w:color w:val="243F60"/>
      <w:sz w:val="24"/>
    </w:rPr>
  </w:style>
  <w:style w:type="paragraph" w:styleId="NoSpacing">
    <w:name w:val="No Spacing"/>
    <w:uiPriority w:val="99"/>
    <w:qFormat/>
    <w:rsid w:val="00C00735"/>
    <w:pPr>
      <w:spacing w:before="120" w:after="120"/>
    </w:pPr>
    <w:rPr>
      <w:rFonts w:ascii="Times New Roman" w:hAnsi="Times New Roman"/>
      <w:b/>
      <w:sz w:val="24"/>
      <w:lang w:eastAsia="en-US"/>
    </w:rPr>
  </w:style>
  <w:style w:type="paragraph" w:styleId="BodyText">
    <w:name w:val="Body Text"/>
    <w:basedOn w:val="Normal"/>
    <w:link w:val="BodyTextChar"/>
    <w:uiPriority w:val="99"/>
    <w:rsid w:val="00063687"/>
    <w:pPr>
      <w:suppressAutoHyphens/>
      <w:spacing w:before="120" w:after="120" w:line="240" w:lineRule="auto"/>
    </w:pPr>
    <w:rPr>
      <w:rFonts w:eastAsia="Times New Roman"/>
      <w:szCs w:val="20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63687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Diplomka-textodstavce">
    <w:name w:val="Diplomka - text odstavce"/>
    <w:uiPriority w:val="99"/>
    <w:rsid w:val="00063687"/>
    <w:pPr>
      <w:suppressAutoHyphens/>
      <w:spacing w:before="120" w:after="120" w:line="360" w:lineRule="auto"/>
      <w:jc w:val="both"/>
    </w:pPr>
    <w:rPr>
      <w:rFonts w:ascii="Times New Roman" w:hAnsi="Times New Roman"/>
      <w:sz w:val="24"/>
      <w:szCs w:val="20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rsid w:val="00063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368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C00735"/>
    <w:rPr>
      <w:rFonts w:ascii="Times New Roman" w:hAnsi="Times New Roman" w:cs="Times New Roman"/>
      <w:b/>
      <w:bCs/>
      <w:sz w:val="24"/>
    </w:rPr>
  </w:style>
  <w:style w:type="paragraph" w:styleId="TOCHeading">
    <w:name w:val="TOC Heading"/>
    <w:basedOn w:val="Heading1"/>
    <w:next w:val="Normal"/>
    <w:uiPriority w:val="99"/>
    <w:qFormat/>
    <w:rsid w:val="00C00735"/>
    <w:pPr>
      <w:outlineLvl w:val="9"/>
    </w:pPr>
    <w:rPr>
      <w:rFonts w:ascii="Cambria" w:hAnsi="Cambria"/>
      <w:color w:val="365F91"/>
      <w:sz w:val="28"/>
      <w:u w:val="none"/>
      <w:lang w:eastAsia="cs-CZ"/>
    </w:rPr>
  </w:style>
  <w:style w:type="paragraph" w:styleId="TOC1">
    <w:name w:val="toc 1"/>
    <w:basedOn w:val="Normal"/>
    <w:next w:val="Normal"/>
    <w:autoRedefine/>
    <w:uiPriority w:val="99"/>
    <w:rsid w:val="00C00735"/>
    <w:pPr>
      <w:spacing w:after="100"/>
    </w:pPr>
  </w:style>
  <w:style w:type="character" w:styleId="Hyperlink">
    <w:name w:val="Hyperlink"/>
    <w:basedOn w:val="DefaultParagraphFont"/>
    <w:uiPriority w:val="99"/>
    <w:rsid w:val="00C00735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784541"/>
    <w:rPr>
      <w:rFonts w:cs="Times New Roman"/>
    </w:rPr>
  </w:style>
  <w:style w:type="paragraph" w:styleId="TOC2">
    <w:name w:val="toc 2"/>
    <w:basedOn w:val="Normal"/>
    <w:next w:val="Normal"/>
    <w:autoRedefine/>
    <w:uiPriority w:val="99"/>
    <w:rsid w:val="00131B1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99"/>
    <w:rsid w:val="00131B1E"/>
    <w:pPr>
      <w:spacing w:after="100"/>
      <w:ind w:left="480"/>
    </w:pPr>
  </w:style>
  <w:style w:type="paragraph" w:styleId="ListParagraph">
    <w:name w:val="List Paragraph"/>
    <w:basedOn w:val="Normal"/>
    <w:uiPriority w:val="99"/>
    <w:qFormat/>
    <w:rsid w:val="005849AA"/>
    <w:pPr>
      <w:ind w:left="720"/>
      <w:contextualSpacing/>
    </w:pPr>
  </w:style>
  <w:style w:type="paragraph" w:styleId="Caption">
    <w:name w:val="caption"/>
    <w:basedOn w:val="Normal"/>
    <w:next w:val="Normal"/>
    <w:uiPriority w:val="99"/>
    <w:qFormat/>
    <w:rsid w:val="00F742FE"/>
    <w:pPr>
      <w:spacing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iPriority w:val="99"/>
    <w:rsid w:val="00F86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86827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rsid w:val="00F86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86827"/>
    <w:rPr>
      <w:rFonts w:ascii="Times New Roman" w:hAnsi="Times New Roman" w:cs="Times New Roman"/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5C5DE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C5DEE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5C5DEE"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sid w:val="00E20B0C"/>
    <w:rPr>
      <w:rFonts w:cs="Times New Roman"/>
      <w:i/>
      <w:iCs/>
    </w:rPr>
  </w:style>
  <w:style w:type="paragraph" w:styleId="Index1">
    <w:name w:val="index 1"/>
    <w:basedOn w:val="Normal"/>
    <w:next w:val="Normal"/>
    <w:autoRedefine/>
    <w:uiPriority w:val="99"/>
    <w:rsid w:val="009C0285"/>
    <w:pPr>
      <w:spacing w:after="0"/>
      <w:ind w:left="240" w:hanging="240"/>
      <w:jc w:val="left"/>
    </w:pPr>
    <w:rPr>
      <w:rFonts w:ascii="Calibri" w:hAnsi="Calibri"/>
      <w:sz w:val="18"/>
      <w:szCs w:val="18"/>
    </w:rPr>
  </w:style>
  <w:style w:type="paragraph" w:styleId="TableofFigures">
    <w:name w:val="table of figures"/>
    <w:basedOn w:val="Normal"/>
    <w:next w:val="Normal"/>
    <w:uiPriority w:val="99"/>
    <w:rsid w:val="009C0285"/>
    <w:pPr>
      <w:spacing w:after="0"/>
    </w:pPr>
  </w:style>
  <w:style w:type="paragraph" w:styleId="Index2">
    <w:name w:val="index 2"/>
    <w:basedOn w:val="Normal"/>
    <w:next w:val="Normal"/>
    <w:autoRedefine/>
    <w:uiPriority w:val="99"/>
    <w:rsid w:val="000A2573"/>
    <w:pPr>
      <w:spacing w:after="0"/>
      <w:ind w:left="480" w:hanging="240"/>
      <w:jc w:val="left"/>
    </w:pPr>
    <w:rPr>
      <w:rFonts w:ascii="Calibri" w:hAnsi="Calibr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rsid w:val="000A2573"/>
    <w:pPr>
      <w:spacing w:after="0"/>
      <w:ind w:left="720" w:hanging="240"/>
      <w:jc w:val="left"/>
    </w:pPr>
    <w:rPr>
      <w:rFonts w:ascii="Calibri" w:hAnsi="Calibr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rsid w:val="000A2573"/>
    <w:pPr>
      <w:spacing w:after="0"/>
      <w:ind w:left="960" w:hanging="240"/>
      <w:jc w:val="left"/>
    </w:pPr>
    <w:rPr>
      <w:rFonts w:ascii="Calibri" w:hAnsi="Calibr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rsid w:val="000A2573"/>
    <w:pPr>
      <w:spacing w:after="0"/>
      <w:ind w:left="1200" w:hanging="240"/>
      <w:jc w:val="left"/>
    </w:pPr>
    <w:rPr>
      <w:rFonts w:ascii="Calibri" w:hAnsi="Calibr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rsid w:val="000A2573"/>
    <w:pPr>
      <w:spacing w:after="0"/>
      <w:ind w:left="1440" w:hanging="240"/>
      <w:jc w:val="left"/>
    </w:pPr>
    <w:rPr>
      <w:rFonts w:ascii="Calibri" w:hAnsi="Calibr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rsid w:val="000A2573"/>
    <w:pPr>
      <w:spacing w:after="0"/>
      <w:ind w:left="1680" w:hanging="240"/>
      <w:jc w:val="left"/>
    </w:pPr>
    <w:rPr>
      <w:rFonts w:ascii="Calibri" w:hAnsi="Calibr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rsid w:val="000A2573"/>
    <w:pPr>
      <w:spacing w:after="0"/>
      <w:ind w:left="1920" w:hanging="240"/>
      <w:jc w:val="left"/>
    </w:pPr>
    <w:rPr>
      <w:rFonts w:ascii="Calibri" w:hAnsi="Calibr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rsid w:val="000A2573"/>
    <w:pPr>
      <w:spacing w:after="0"/>
      <w:ind w:left="2160" w:hanging="240"/>
      <w:jc w:val="left"/>
    </w:pPr>
    <w:rPr>
      <w:rFonts w:ascii="Calibri" w:hAnsi="Calibri"/>
      <w:sz w:val="18"/>
      <w:szCs w:val="18"/>
    </w:rPr>
  </w:style>
  <w:style w:type="paragraph" w:styleId="IndexHeading">
    <w:name w:val="index heading"/>
    <w:basedOn w:val="Normal"/>
    <w:next w:val="Index1"/>
    <w:uiPriority w:val="99"/>
    <w:rsid w:val="000A2573"/>
    <w:pPr>
      <w:spacing w:before="240" w:after="120"/>
      <w:ind w:left="140"/>
      <w:jc w:val="left"/>
    </w:pPr>
    <w:rPr>
      <w:rFonts w:ascii="Cambria" w:hAnsi="Cambria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7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555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7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4</Pages>
  <Words>255</Words>
  <Characters>1508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Masarykova univerzita</dc:title>
  <dc:subject/>
  <dc:creator>Martin</dc:creator>
  <cp:keywords/>
  <dc:description/>
  <cp:lastModifiedBy>dvorakj</cp:lastModifiedBy>
  <cp:revision>2</cp:revision>
  <cp:lastPrinted>2013-05-13T10:43:00Z</cp:lastPrinted>
  <dcterms:created xsi:type="dcterms:W3CDTF">2014-02-25T06:24:00Z</dcterms:created>
  <dcterms:modified xsi:type="dcterms:W3CDTF">2014-02-25T06:24:00Z</dcterms:modified>
</cp:coreProperties>
</file>