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E485BA" w14:textId="77777777" w:rsidR="000629B8" w:rsidRPr="00E04452" w:rsidRDefault="00746227" w:rsidP="00160A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TEST HUDEBNOSTI </w:t>
      </w:r>
      <w:r w:rsidR="00160A97">
        <w:rPr>
          <w:b/>
          <w:sz w:val="28"/>
          <w:szCs w:val="28"/>
        </w:rPr>
        <w:t xml:space="preserve">- </w:t>
      </w:r>
      <w:r w:rsidR="00E04452">
        <w:rPr>
          <w:b/>
          <w:sz w:val="28"/>
          <w:szCs w:val="28"/>
        </w:rPr>
        <w:t>PRACOVNÍ LIST 1</w:t>
      </w:r>
    </w:p>
    <w:p w14:paraId="58EAEAF0" w14:textId="77777777" w:rsidR="003C382D" w:rsidRPr="00D000D7" w:rsidRDefault="003C382D" w:rsidP="000629B8">
      <w:pPr>
        <w:rPr>
          <w:sz w:val="16"/>
          <w:szCs w:val="16"/>
        </w:rPr>
      </w:pPr>
    </w:p>
    <w:p w14:paraId="4743E622" w14:textId="77777777" w:rsidR="000629B8" w:rsidRPr="00AE5086" w:rsidRDefault="000629B8" w:rsidP="000629B8">
      <w:pPr>
        <w:rPr>
          <w:sz w:val="28"/>
          <w:szCs w:val="28"/>
        </w:rPr>
      </w:pPr>
      <w:r w:rsidRPr="00AE5086">
        <w:rPr>
          <w:bCs/>
          <w:sz w:val="28"/>
          <w:szCs w:val="28"/>
        </w:rPr>
        <w:t>Jméno a příjmení</w:t>
      </w:r>
      <w:r w:rsidR="00746227" w:rsidRPr="00AE5086">
        <w:rPr>
          <w:bCs/>
          <w:sz w:val="28"/>
          <w:szCs w:val="28"/>
        </w:rPr>
        <w:t xml:space="preserve"> </w:t>
      </w:r>
      <w:r w:rsidRPr="00AE5086">
        <w:rPr>
          <w:sz w:val="28"/>
          <w:szCs w:val="28"/>
        </w:rPr>
        <w:t>……………………………………………………………….</w:t>
      </w:r>
    </w:p>
    <w:p w14:paraId="12E0843D" w14:textId="77777777" w:rsidR="000629B8" w:rsidRPr="00AE5086" w:rsidRDefault="000629B8" w:rsidP="000629B8">
      <w:pPr>
        <w:rPr>
          <w:sz w:val="28"/>
          <w:szCs w:val="28"/>
        </w:rPr>
      </w:pPr>
    </w:p>
    <w:p w14:paraId="4A3DE27D" w14:textId="77777777" w:rsidR="000629B8" w:rsidRPr="00AE5086" w:rsidRDefault="00F37FFA" w:rsidP="000629B8">
      <w:pPr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 xml:space="preserve">A. Zahraji </w:t>
      </w:r>
      <w:r w:rsidR="000629B8" w:rsidRPr="00AE5086">
        <w:rPr>
          <w:bCs/>
          <w:sz w:val="28"/>
          <w:szCs w:val="28"/>
        </w:rPr>
        <w:t>ti deset dvojic tónů na klavír. Budeš určovat vždy druhý tón.</w:t>
      </w:r>
    </w:p>
    <w:p w14:paraId="4326B671" w14:textId="77777777" w:rsidR="000629B8" w:rsidRPr="00AE5086" w:rsidRDefault="000629B8" w:rsidP="000629B8">
      <w:pPr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>Pokud byl druhý tón vyšší, zakroužkuj domeček</w:t>
      </w:r>
      <w:r w:rsidR="00C1388E" w:rsidRPr="00AE5086">
        <w:rPr>
          <w:bCs/>
          <w:sz w:val="28"/>
          <w:szCs w:val="28"/>
        </w:rPr>
        <w:t>,</w:t>
      </w:r>
      <w:r w:rsidRPr="00AE5086">
        <w:rPr>
          <w:bCs/>
          <w:sz w:val="28"/>
          <w:szCs w:val="28"/>
        </w:rPr>
        <w:t xml:space="preserve"> pokud byl nižší, pak zakroužkuj hříbeček.</w:t>
      </w:r>
    </w:p>
    <w:p w14:paraId="3F31EF82" w14:textId="77777777" w:rsidR="000629B8" w:rsidRPr="00AE5086" w:rsidRDefault="000629B8" w:rsidP="000629B8">
      <w:pPr>
        <w:rPr>
          <w:bCs/>
          <w:sz w:val="28"/>
          <w:szCs w:val="28"/>
        </w:rPr>
      </w:pPr>
      <w:r w:rsidRPr="00AE5086">
        <w:rPr>
          <w:noProof/>
          <w:sz w:val="28"/>
          <w:szCs w:val="28"/>
          <w:lang w:eastAsia="cs-CZ"/>
        </w:rPr>
        <w:object w:dxaOrig="1380" w:dyaOrig="1740" w14:anchorId="616684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404.5pt;margin-top:5.65pt;width:38.05pt;height:48pt;z-index:7" fillcolor="#0c9">
            <v:imagedata r:id="rId7" o:title=""/>
          </v:shape>
          <o:OLEObject Type="Embed" ProgID="Unknown" ShapeID="_x0000_s1068" DrawAspect="Content" ObjectID="_1668833627" r:id="rId8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34F5AB58">
          <v:shape id="_x0000_s1067" type="#_x0000_t75" style="position:absolute;margin-left:310.75pt;margin-top:4.9pt;width:38.05pt;height:48pt;z-index:6" fillcolor="#0c9">
            <v:imagedata r:id="rId7" o:title=""/>
          </v:shape>
          <o:OLEObject Type="Embed" ProgID="Unknown" ShapeID="_x0000_s1067" DrawAspect="Content" ObjectID="_1668833628" r:id="rId9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4FBB2A15">
          <v:shape id="_x0000_s1066" type="#_x0000_t75" style="position:absolute;margin-left:216.25pt;margin-top:4.9pt;width:38.05pt;height:48pt;z-index:5" fillcolor="#0c9">
            <v:imagedata r:id="rId7" o:title=""/>
          </v:shape>
          <o:OLEObject Type="Embed" ProgID="Unknown" ShapeID="_x0000_s1066" DrawAspect="Content" ObjectID="_1668833629" r:id="rId10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5A4A3CAC">
          <v:shape id="_x0000_s1065" type="#_x0000_t75" style="position:absolute;margin-left:121pt;margin-top:5.65pt;width:38.05pt;height:48pt;z-index:4" fillcolor="#0c9">
            <v:imagedata r:id="rId7" o:title=""/>
          </v:shape>
          <o:OLEObject Type="Embed" ProgID="Unknown" ShapeID="_x0000_s1065" DrawAspect="Content" ObjectID="_1668833630" r:id="rId11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6D06728A">
          <v:shape id="_x0000_s1062" type="#_x0000_t75" style="position:absolute;margin-left:15.25pt;margin-top:5.65pt;width:38.05pt;height:48pt;z-index:1" fillcolor="#0c9">
            <v:imagedata r:id="rId7" o:title=""/>
          </v:shape>
          <o:OLEObject Type="Embed" ProgID="Unknown" ShapeID="_x0000_s1062" DrawAspect="Content" ObjectID="_1668833631" r:id="rId12"/>
        </w:object>
      </w:r>
    </w:p>
    <w:p w14:paraId="79BE1BA0" w14:textId="77777777" w:rsidR="000629B8" w:rsidRPr="00AE5086" w:rsidRDefault="00E04452" w:rsidP="000629B8">
      <w:pPr>
        <w:rPr>
          <w:sz w:val="28"/>
          <w:szCs w:val="28"/>
        </w:rPr>
      </w:pPr>
      <w:r w:rsidRPr="00AE5086">
        <w:rPr>
          <w:noProof/>
          <w:sz w:val="28"/>
          <w:szCs w:val="28"/>
          <w:lang w:eastAsia="cs-CZ"/>
        </w:rPr>
        <w:object w:dxaOrig="1380" w:dyaOrig="1740" w14:anchorId="2B651317">
          <v:shape id="_x0000_s1077" type="#_x0000_t75" style="position:absolute;margin-left:434.3pt;margin-top:2.8pt;width:28.5pt;height:30.65pt;z-index:15" fillcolor="#0c9">
            <v:imagedata r:id="rId13" o:title=""/>
          </v:shape>
          <o:OLEObject Type="Embed" ProgID="Unknown" ShapeID="_x0000_s1077" DrawAspect="Content" ObjectID="_1668833632" r:id="rId14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5F9A360A">
          <v:shape id="_x0000_s1076" type="#_x0000_t75" style="position:absolute;margin-left:339.05pt;margin-top:4.3pt;width:28.5pt;height:30.65pt;z-index:14" fillcolor="#0c9">
            <v:imagedata r:id="rId13" o:title=""/>
          </v:shape>
          <o:OLEObject Type="Embed" ProgID="Unknown" ShapeID="_x0000_s1076" DrawAspect="Content" ObjectID="_1668833633" r:id="rId15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3A1811EC">
          <v:shape id="_x0000_s1075" type="#_x0000_t75" style="position:absolute;margin-left:243.05pt;margin-top:2.05pt;width:28.5pt;height:30.65pt;z-index:13" fillcolor="#0c9">
            <v:imagedata r:id="rId13" o:title=""/>
          </v:shape>
          <o:OLEObject Type="Embed" ProgID="Unknown" ShapeID="_x0000_s1075" DrawAspect="Content" ObjectID="_1668833634" r:id="rId16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487460FA">
          <v:shape id="_x0000_s1074" type="#_x0000_t75" style="position:absolute;margin-left:152.3pt;margin-top:2.8pt;width:28.5pt;height:30.65pt;z-index:12" fillcolor="#0c9">
            <v:imagedata r:id="rId13" o:title=""/>
          </v:shape>
          <o:OLEObject Type="Embed" ProgID="Unknown" ShapeID="_x0000_s1074" DrawAspect="Content" ObjectID="_1668833635" r:id="rId17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33B93348">
          <v:shape id="_x0000_s1063" type="#_x0000_t75" style="position:absolute;margin-left:46.55pt;margin-top:2.8pt;width:28.5pt;height:30.65pt;z-index:2" fillcolor="#0c9">
            <v:imagedata r:id="rId13" o:title=""/>
          </v:shape>
          <o:OLEObject Type="Embed" ProgID="Unknown" ShapeID="_x0000_s1063" DrawAspect="Content" ObjectID="_1668833636" r:id="rId18"/>
        </w:object>
      </w:r>
      <w:r w:rsidR="000629B8" w:rsidRPr="00AE5086">
        <w:rPr>
          <w:sz w:val="28"/>
          <w:szCs w:val="28"/>
        </w:rPr>
        <w:t>1.</w:t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  <w:t xml:space="preserve">2. </w:t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  <w:t xml:space="preserve">        3.</w:t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  <w:t xml:space="preserve">    4.</w:t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  <w:t xml:space="preserve">          5.</w:t>
      </w:r>
    </w:p>
    <w:p w14:paraId="0D36BB52" w14:textId="77777777" w:rsidR="000629B8" w:rsidRPr="00AE5086" w:rsidRDefault="000629B8" w:rsidP="000629B8">
      <w:pPr>
        <w:rPr>
          <w:sz w:val="28"/>
          <w:szCs w:val="28"/>
        </w:rPr>
      </w:pPr>
      <w:r w:rsidRPr="00AE5086">
        <w:rPr>
          <w:noProof/>
          <w:sz w:val="28"/>
          <w:szCs w:val="28"/>
          <w:lang w:eastAsia="cs-CZ"/>
        </w:rPr>
        <w:object w:dxaOrig="1380" w:dyaOrig="1740" w14:anchorId="62F1308A">
          <v:shape id="_x0000_s1070" type="#_x0000_t75" style="position:absolute;margin-left:219.25pt;margin-top:15.45pt;width:38.05pt;height:48pt;z-index:9" fillcolor="#0c9">
            <v:imagedata r:id="rId7" o:title=""/>
          </v:shape>
          <o:OLEObject Type="Embed" ProgID="Unknown" ShapeID="_x0000_s1070" DrawAspect="Content" ObjectID="_1668833637" r:id="rId19"/>
        </w:object>
      </w:r>
    </w:p>
    <w:p w14:paraId="07BCE560" w14:textId="77777777" w:rsidR="000629B8" w:rsidRPr="00AE5086" w:rsidRDefault="00E04452" w:rsidP="000629B8">
      <w:pPr>
        <w:rPr>
          <w:sz w:val="28"/>
          <w:szCs w:val="28"/>
        </w:rPr>
      </w:pPr>
      <w:r w:rsidRPr="00AE5086">
        <w:rPr>
          <w:noProof/>
          <w:sz w:val="28"/>
          <w:szCs w:val="28"/>
          <w:lang w:eastAsia="cs-CZ"/>
        </w:rPr>
        <w:object w:dxaOrig="1380" w:dyaOrig="1740" w14:anchorId="59E000BD">
          <v:shape id="_x0000_s1079" type="#_x0000_t75" style="position:absolute;margin-left:245.3pt;margin-top:14.85pt;width:28.5pt;height:30.65pt;z-index:17" fillcolor="#0c9">
            <v:imagedata r:id="rId13" o:title=""/>
          </v:shape>
          <o:OLEObject Type="Embed" ProgID="Unknown" ShapeID="_x0000_s1079" DrawAspect="Content" ObjectID="_1668833638" r:id="rId20"/>
        </w:object>
      </w:r>
      <w:r w:rsidR="000629B8" w:rsidRPr="00AE5086">
        <w:rPr>
          <w:noProof/>
          <w:sz w:val="28"/>
          <w:szCs w:val="28"/>
          <w:lang w:eastAsia="cs-CZ"/>
        </w:rPr>
        <w:object w:dxaOrig="1380" w:dyaOrig="1740" w14:anchorId="01892E00">
          <v:shape id="_x0000_s1072" type="#_x0000_t75" style="position:absolute;margin-left:404.5pt;margin-top:3.85pt;width:38.05pt;height:48pt;z-index:11" fillcolor="#0c9">
            <v:imagedata r:id="rId7" o:title=""/>
          </v:shape>
          <o:OLEObject Type="Embed" ProgID="Unknown" ShapeID="_x0000_s1072" DrawAspect="Content" ObjectID="_1668833639" r:id="rId21"/>
        </w:object>
      </w:r>
      <w:r w:rsidR="000629B8" w:rsidRPr="00AE5086">
        <w:rPr>
          <w:noProof/>
          <w:sz w:val="28"/>
          <w:szCs w:val="28"/>
          <w:lang w:eastAsia="cs-CZ"/>
        </w:rPr>
        <w:object w:dxaOrig="1380" w:dyaOrig="1740" w14:anchorId="06B67997">
          <v:shape id="_x0000_s1071" type="#_x0000_t75" style="position:absolute;margin-left:314.5pt;margin-top:2.35pt;width:38.05pt;height:48pt;z-index:10" fillcolor="#0c9">
            <v:imagedata r:id="rId7" o:title=""/>
          </v:shape>
          <o:OLEObject Type="Embed" ProgID="Unknown" ShapeID="_x0000_s1071" DrawAspect="Content" ObjectID="_1668833640" r:id="rId22"/>
        </w:object>
      </w:r>
      <w:r w:rsidR="000629B8" w:rsidRPr="00AE5086">
        <w:rPr>
          <w:noProof/>
          <w:sz w:val="28"/>
          <w:szCs w:val="28"/>
          <w:lang w:eastAsia="cs-CZ"/>
        </w:rPr>
        <w:object w:dxaOrig="1380" w:dyaOrig="1740" w14:anchorId="21634331">
          <v:shape id="_x0000_s1069" type="#_x0000_t75" style="position:absolute;margin-left:121pt;margin-top:.85pt;width:38.05pt;height:48pt;z-index:8" fillcolor="#0c9">
            <v:imagedata r:id="rId7" o:title=""/>
          </v:shape>
          <o:OLEObject Type="Embed" ProgID="Unknown" ShapeID="_x0000_s1069" DrawAspect="Content" ObjectID="_1668833641" r:id="rId23"/>
        </w:object>
      </w:r>
      <w:r w:rsidR="000629B8" w:rsidRPr="00AE5086">
        <w:rPr>
          <w:noProof/>
          <w:sz w:val="28"/>
          <w:szCs w:val="28"/>
          <w:lang w:eastAsia="cs-CZ"/>
        </w:rPr>
        <w:object w:dxaOrig="1380" w:dyaOrig="1740" w14:anchorId="781569A7">
          <v:shape id="_x0000_s1064" type="#_x0000_t75" style="position:absolute;margin-left:13pt;margin-top:3.85pt;width:38.05pt;height:48pt;z-index:3" fillcolor="#0c9">
            <v:imagedata r:id="rId7" o:title=""/>
          </v:shape>
          <o:OLEObject Type="Embed" ProgID="Unknown" ShapeID="_x0000_s1064" DrawAspect="Content" ObjectID="_1668833642" r:id="rId24"/>
        </w:object>
      </w:r>
    </w:p>
    <w:p w14:paraId="74B84A45" w14:textId="77777777" w:rsidR="000629B8" w:rsidRPr="00AE5086" w:rsidRDefault="00E04452" w:rsidP="000629B8">
      <w:pPr>
        <w:rPr>
          <w:sz w:val="28"/>
          <w:szCs w:val="28"/>
        </w:rPr>
      </w:pPr>
      <w:r w:rsidRPr="00AE5086">
        <w:rPr>
          <w:noProof/>
          <w:sz w:val="28"/>
          <w:szCs w:val="28"/>
          <w:lang w:eastAsia="cs-CZ"/>
        </w:rPr>
        <w:object w:dxaOrig="1380" w:dyaOrig="1740" w14:anchorId="688332B9">
          <v:shape id="_x0000_s1082" type="#_x0000_t75" style="position:absolute;margin-left:42.05pt;margin-top:1pt;width:28.5pt;height:30.65pt;z-index:20" fillcolor="#0c9">
            <v:imagedata r:id="rId13" o:title=""/>
          </v:shape>
          <o:OLEObject Type="Embed" ProgID="Unknown" ShapeID="_x0000_s1082" DrawAspect="Content" ObjectID="_1668833643" r:id="rId25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0C3DDFF7">
          <v:shape id="_x0000_s1078" type="#_x0000_t75" style="position:absolute;margin-left:149.3pt;margin-top:1pt;width:28.5pt;height:30.65pt;z-index:16" fillcolor="#0c9">
            <v:imagedata r:id="rId13" o:title=""/>
          </v:shape>
          <o:OLEObject Type="Embed" ProgID="Unknown" ShapeID="_x0000_s1078" DrawAspect="Content" ObjectID="_1668833644" r:id="rId26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3CC5CAC4">
          <v:shape id="_x0000_s1080" type="#_x0000_t75" style="position:absolute;margin-left:343.55pt;margin-top:1.75pt;width:28.5pt;height:30.65pt;z-index:18" fillcolor="#0c9">
            <v:imagedata r:id="rId13" o:title=""/>
          </v:shape>
          <o:OLEObject Type="Embed" ProgID="Unknown" ShapeID="_x0000_s1080" DrawAspect="Content" ObjectID="_1668833645" r:id="rId27"/>
        </w:object>
      </w:r>
      <w:r w:rsidRPr="00AE5086">
        <w:rPr>
          <w:noProof/>
          <w:sz w:val="28"/>
          <w:szCs w:val="28"/>
          <w:lang w:eastAsia="cs-CZ"/>
        </w:rPr>
        <w:object w:dxaOrig="1380" w:dyaOrig="1740" w14:anchorId="0B009859">
          <v:shape id="_x0000_s1081" type="#_x0000_t75" style="position:absolute;margin-left:432.8pt;margin-top:.25pt;width:28.5pt;height:30.65pt;z-index:19" fillcolor="#0c9">
            <v:imagedata r:id="rId13" o:title=""/>
          </v:shape>
          <o:OLEObject Type="Embed" ProgID="Unknown" ShapeID="_x0000_s1081" DrawAspect="Content" ObjectID="_1668833646" r:id="rId28"/>
        </w:object>
      </w:r>
      <w:r w:rsidR="000629B8" w:rsidRPr="00AE5086">
        <w:rPr>
          <w:sz w:val="28"/>
          <w:szCs w:val="28"/>
        </w:rPr>
        <w:t>6.</w:t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  <w:t>7.</w:t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  <w:t xml:space="preserve">       8.</w:t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  <w:t xml:space="preserve">             9.</w:t>
      </w:r>
      <w:r w:rsidR="000629B8" w:rsidRPr="00AE5086">
        <w:rPr>
          <w:sz w:val="28"/>
          <w:szCs w:val="28"/>
        </w:rPr>
        <w:tab/>
        <w:t xml:space="preserve">                   10.</w:t>
      </w:r>
      <w:r w:rsidR="000629B8" w:rsidRPr="00AE5086">
        <w:rPr>
          <w:sz w:val="28"/>
          <w:szCs w:val="28"/>
        </w:rPr>
        <w:tab/>
      </w:r>
      <w:r w:rsidR="000629B8" w:rsidRPr="00AE5086">
        <w:rPr>
          <w:sz w:val="28"/>
          <w:szCs w:val="28"/>
        </w:rPr>
        <w:tab/>
      </w:r>
    </w:p>
    <w:p w14:paraId="5D063452" w14:textId="77777777" w:rsidR="000629B8" w:rsidRPr="00AE5086" w:rsidRDefault="000629B8" w:rsidP="000629B8">
      <w:pPr>
        <w:rPr>
          <w:sz w:val="28"/>
          <w:szCs w:val="28"/>
        </w:rPr>
      </w:pPr>
      <w:r w:rsidRPr="00AE5086">
        <w:rPr>
          <w:sz w:val="28"/>
          <w:szCs w:val="28"/>
        </w:rPr>
        <w:tab/>
      </w:r>
    </w:p>
    <w:p w14:paraId="52122659" w14:textId="77777777" w:rsidR="003C382D" w:rsidRPr="00AE5086" w:rsidRDefault="003C382D" w:rsidP="000629B8">
      <w:pPr>
        <w:rPr>
          <w:bCs/>
          <w:sz w:val="28"/>
          <w:szCs w:val="28"/>
        </w:rPr>
      </w:pPr>
    </w:p>
    <w:p w14:paraId="1D560824" w14:textId="77777777" w:rsidR="00746227" w:rsidRPr="00AE5086" w:rsidRDefault="00746227" w:rsidP="000629B8">
      <w:pPr>
        <w:rPr>
          <w:bCs/>
          <w:sz w:val="28"/>
          <w:szCs w:val="28"/>
        </w:rPr>
      </w:pPr>
    </w:p>
    <w:p w14:paraId="0882FE76" w14:textId="77777777" w:rsidR="000629B8" w:rsidRPr="00AE5086" w:rsidRDefault="00F37FFA" w:rsidP="000629B8">
      <w:pPr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 xml:space="preserve">B. </w:t>
      </w:r>
      <w:r w:rsidR="000629B8" w:rsidRPr="00AE5086">
        <w:rPr>
          <w:bCs/>
          <w:sz w:val="28"/>
          <w:szCs w:val="28"/>
        </w:rPr>
        <w:t>Nyní na kla</w:t>
      </w:r>
      <w:r w:rsidR="00746227" w:rsidRPr="00AE5086">
        <w:rPr>
          <w:bCs/>
          <w:sz w:val="28"/>
          <w:szCs w:val="28"/>
        </w:rPr>
        <w:t>vír zahraji deset akordů. Urči d</w:t>
      </w:r>
      <w:r w:rsidR="000629B8" w:rsidRPr="00AE5086">
        <w:rPr>
          <w:bCs/>
          <w:sz w:val="28"/>
          <w:szCs w:val="28"/>
        </w:rPr>
        <w:t>ur</w:t>
      </w:r>
      <w:r w:rsidR="00746227" w:rsidRPr="00AE5086">
        <w:rPr>
          <w:bCs/>
          <w:sz w:val="28"/>
          <w:szCs w:val="28"/>
        </w:rPr>
        <w:t>ový a mollový akord. Pokud byl durový, zakroužkuj D,</w:t>
      </w:r>
      <w:r w:rsidR="000629B8" w:rsidRPr="00AE5086">
        <w:rPr>
          <w:bCs/>
          <w:sz w:val="28"/>
          <w:szCs w:val="28"/>
        </w:rPr>
        <w:t xml:space="preserve"> pokud mollový, pak zakroužkuj m.</w:t>
      </w:r>
    </w:p>
    <w:p w14:paraId="24689CE2" w14:textId="77777777" w:rsidR="000629B8" w:rsidRPr="00AE5086" w:rsidRDefault="000629B8" w:rsidP="000629B8">
      <w:pPr>
        <w:rPr>
          <w:bCs/>
          <w:sz w:val="28"/>
          <w:szCs w:val="28"/>
        </w:rPr>
      </w:pPr>
    </w:p>
    <w:p w14:paraId="5C573D6D" w14:textId="77777777" w:rsidR="000629B8" w:rsidRPr="00AE5086" w:rsidRDefault="000629B8" w:rsidP="000629B8">
      <w:pPr>
        <w:rPr>
          <w:bCs/>
          <w:color w:val="0000FF"/>
          <w:kern w:val="24"/>
          <w:sz w:val="28"/>
          <w:szCs w:val="28"/>
        </w:rPr>
      </w:pPr>
      <w:r w:rsidRPr="00AE5086">
        <w:rPr>
          <w:sz w:val="28"/>
          <w:szCs w:val="28"/>
        </w:rPr>
        <w:t xml:space="preserve">1.  </w:t>
      </w:r>
      <w:r w:rsidRPr="00AE5086">
        <w:rPr>
          <w:sz w:val="28"/>
          <w:szCs w:val="28"/>
        </w:rPr>
        <w:tab/>
      </w:r>
      <w:r w:rsidRPr="00AE5086">
        <w:rPr>
          <w:bCs/>
          <w:color w:val="0000FF"/>
          <w:kern w:val="24"/>
          <w:sz w:val="28"/>
          <w:szCs w:val="28"/>
        </w:rPr>
        <w:t>D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  <w:r w:rsidRPr="00AE5086">
        <w:rPr>
          <w:bCs/>
          <w:sz w:val="28"/>
          <w:szCs w:val="28"/>
        </w:rPr>
        <w:tab/>
      </w:r>
      <w:r w:rsidRPr="00AE5086">
        <w:rPr>
          <w:sz w:val="28"/>
          <w:szCs w:val="28"/>
        </w:rPr>
        <w:t xml:space="preserve">2.       </w:t>
      </w:r>
      <w:r w:rsidRPr="00AE5086">
        <w:rPr>
          <w:bCs/>
          <w:color w:val="0000FF"/>
          <w:kern w:val="24"/>
          <w:sz w:val="28"/>
          <w:szCs w:val="28"/>
        </w:rPr>
        <w:t xml:space="preserve">D 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  <w:r w:rsidRPr="00AE5086">
        <w:rPr>
          <w:sz w:val="28"/>
          <w:szCs w:val="28"/>
        </w:rPr>
        <w:tab/>
        <w:t xml:space="preserve">3.       </w:t>
      </w:r>
      <w:r w:rsidRPr="00AE5086">
        <w:rPr>
          <w:bCs/>
          <w:color w:val="0000FF"/>
          <w:kern w:val="24"/>
          <w:sz w:val="28"/>
          <w:szCs w:val="28"/>
        </w:rPr>
        <w:t>D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  <w:r w:rsidRPr="00AE5086">
        <w:rPr>
          <w:sz w:val="28"/>
          <w:szCs w:val="28"/>
        </w:rPr>
        <w:t xml:space="preserve"> </w:t>
      </w:r>
      <w:r w:rsidRPr="00AE5086">
        <w:rPr>
          <w:sz w:val="28"/>
          <w:szCs w:val="28"/>
        </w:rPr>
        <w:tab/>
        <w:t xml:space="preserve">4.       </w:t>
      </w:r>
      <w:r w:rsidRPr="00AE5086">
        <w:rPr>
          <w:bCs/>
          <w:color w:val="0000FF"/>
          <w:kern w:val="24"/>
          <w:sz w:val="28"/>
          <w:szCs w:val="28"/>
        </w:rPr>
        <w:t xml:space="preserve">D 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  <w:r w:rsidRPr="00AE5086">
        <w:rPr>
          <w:sz w:val="28"/>
          <w:szCs w:val="28"/>
        </w:rPr>
        <w:tab/>
        <w:t xml:space="preserve">5.      </w:t>
      </w:r>
      <w:r w:rsidRPr="00AE5086">
        <w:rPr>
          <w:bCs/>
          <w:color w:val="0000FF"/>
          <w:kern w:val="24"/>
          <w:sz w:val="28"/>
          <w:szCs w:val="28"/>
        </w:rPr>
        <w:t xml:space="preserve">D 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</w:p>
    <w:p w14:paraId="19DC68B3" w14:textId="77777777" w:rsidR="000629B8" w:rsidRPr="00AE5086" w:rsidRDefault="000629B8" w:rsidP="000629B8">
      <w:pPr>
        <w:rPr>
          <w:bCs/>
          <w:sz w:val="28"/>
          <w:szCs w:val="28"/>
        </w:rPr>
      </w:pPr>
    </w:p>
    <w:p w14:paraId="37A9564C" w14:textId="77777777" w:rsidR="000629B8" w:rsidRPr="00AE5086" w:rsidRDefault="000629B8" w:rsidP="000629B8">
      <w:pPr>
        <w:rPr>
          <w:bCs/>
          <w:color w:val="0000FF"/>
          <w:kern w:val="24"/>
          <w:sz w:val="28"/>
          <w:szCs w:val="28"/>
        </w:rPr>
      </w:pPr>
      <w:r w:rsidRPr="00AE5086">
        <w:rPr>
          <w:sz w:val="28"/>
          <w:szCs w:val="28"/>
        </w:rPr>
        <w:t>6.</w:t>
      </w:r>
      <w:r w:rsidRPr="00AE5086">
        <w:rPr>
          <w:sz w:val="28"/>
          <w:szCs w:val="28"/>
        </w:rPr>
        <w:tab/>
      </w:r>
      <w:r w:rsidRPr="00AE5086">
        <w:rPr>
          <w:bCs/>
          <w:color w:val="0000FF"/>
          <w:kern w:val="24"/>
          <w:sz w:val="28"/>
          <w:szCs w:val="28"/>
        </w:rPr>
        <w:t>D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  <w:r w:rsidRPr="00AE5086">
        <w:rPr>
          <w:sz w:val="28"/>
          <w:szCs w:val="28"/>
        </w:rPr>
        <w:tab/>
        <w:t xml:space="preserve">7.      </w:t>
      </w:r>
      <w:r w:rsidRPr="00AE5086">
        <w:rPr>
          <w:bCs/>
          <w:color w:val="0000FF"/>
          <w:kern w:val="24"/>
          <w:sz w:val="28"/>
          <w:szCs w:val="28"/>
        </w:rPr>
        <w:t>D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  <w:r w:rsidRPr="00AE5086">
        <w:rPr>
          <w:sz w:val="28"/>
          <w:szCs w:val="28"/>
        </w:rPr>
        <w:tab/>
        <w:t xml:space="preserve">8.     </w:t>
      </w:r>
      <w:r w:rsidRPr="00AE5086">
        <w:rPr>
          <w:color w:val="0000FF"/>
          <w:kern w:val="24"/>
          <w:sz w:val="28"/>
          <w:szCs w:val="28"/>
        </w:rPr>
        <w:t xml:space="preserve"> </w:t>
      </w:r>
      <w:r w:rsidRPr="00AE5086">
        <w:rPr>
          <w:bCs/>
          <w:color w:val="0000FF"/>
          <w:kern w:val="24"/>
          <w:sz w:val="28"/>
          <w:szCs w:val="28"/>
        </w:rPr>
        <w:t>D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  <w:r w:rsidRPr="00AE5086">
        <w:rPr>
          <w:sz w:val="28"/>
          <w:szCs w:val="28"/>
        </w:rPr>
        <w:tab/>
        <w:t>9.</w:t>
      </w:r>
      <w:r w:rsidRPr="00AE5086">
        <w:rPr>
          <w:color w:val="0000FF"/>
          <w:kern w:val="24"/>
          <w:sz w:val="28"/>
          <w:szCs w:val="28"/>
        </w:rPr>
        <w:t xml:space="preserve">       </w:t>
      </w:r>
      <w:r w:rsidRPr="00AE5086">
        <w:rPr>
          <w:bCs/>
          <w:color w:val="0000FF"/>
          <w:kern w:val="24"/>
          <w:sz w:val="28"/>
          <w:szCs w:val="28"/>
        </w:rPr>
        <w:t xml:space="preserve">D 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  <w:r w:rsidRPr="00AE5086">
        <w:rPr>
          <w:sz w:val="28"/>
          <w:szCs w:val="28"/>
        </w:rPr>
        <w:tab/>
        <w:t xml:space="preserve">10.    </w:t>
      </w:r>
      <w:r w:rsidRPr="00AE5086">
        <w:rPr>
          <w:bCs/>
          <w:color w:val="0000FF"/>
          <w:kern w:val="24"/>
          <w:sz w:val="28"/>
          <w:szCs w:val="28"/>
        </w:rPr>
        <w:t>D</w:t>
      </w:r>
      <w:r w:rsidRPr="00AE5086">
        <w:rPr>
          <w:bCs/>
          <w:color w:val="0000FF"/>
          <w:kern w:val="24"/>
          <w:sz w:val="28"/>
          <w:szCs w:val="28"/>
        </w:rPr>
        <w:tab/>
        <w:t>m</w:t>
      </w:r>
    </w:p>
    <w:p w14:paraId="76606F15" w14:textId="77777777" w:rsidR="000629B8" w:rsidRPr="00AE5086" w:rsidRDefault="000629B8" w:rsidP="000629B8">
      <w:pPr>
        <w:rPr>
          <w:bCs/>
          <w:sz w:val="28"/>
          <w:szCs w:val="28"/>
        </w:rPr>
      </w:pPr>
    </w:p>
    <w:p w14:paraId="6C9271C9" w14:textId="77777777" w:rsidR="003C382D" w:rsidRPr="00AE5086" w:rsidRDefault="003C382D" w:rsidP="000629B8">
      <w:pPr>
        <w:rPr>
          <w:bCs/>
          <w:sz w:val="28"/>
          <w:szCs w:val="28"/>
        </w:rPr>
      </w:pPr>
    </w:p>
    <w:p w14:paraId="49242148" w14:textId="77777777" w:rsidR="000629B8" w:rsidRPr="00AE5086" w:rsidRDefault="000629B8" w:rsidP="000629B8">
      <w:pPr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>C. Zahraji ti deset s</w:t>
      </w:r>
      <w:r w:rsidR="00F37FFA" w:rsidRPr="00AE5086">
        <w:rPr>
          <w:bCs/>
          <w:sz w:val="28"/>
          <w:szCs w:val="28"/>
        </w:rPr>
        <w:t xml:space="preserve">ouzvuků několika tónů a ty urči, </w:t>
      </w:r>
      <w:r w:rsidRPr="00AE5086">
        <w:rPr>
          <w:bCs/>
          <w:sz w:val="28"/>
          <w:szCs w:val="28"/>
        </w:rPr>
        <w:t xml:space="preserve">kolik jich bylo. Nakresli daný počet not vedle sebe. </w:t>
      </w:r>
    </w:p>
    <w:p w14:paraId="0A1DAB57" w14:textId="77777777" w:rsidR="000629B8" w:rsidRPr="00AE5086" w:rsidRDefault="000629B8" w:rsidP="000629B8">
      <w:pPr>
        <w:rPr>
          <w:bCs/>
          <w:sz w:val="28"/>
          <w:szCs w:val="28"/>
        </w:rPr>
      </w:pPr>
    </w:p>
    <w:p w14:paraId="2F42D677" w14:textId="77777777" w:rsidR="000629B8" w:rsidRPr="00AE5086" w:rsidRDefault="000629B8" w:rsidP="000629B8">
      <w:pPr>
        <w:rPr>
          <w:sz w:val="28"/>
          <w:szCs w:val="28"/>
        </w:rPr>
      </w:pPr>
      <w:r w:rsidRPr="00AE5086">
        <w:rPr>
          <w:sz w:val="28"/>
          <w:szCs w:val="28"/>
        </w:rPr>
        <w:t>1.</w:t>
      </w:r>
      <w:r w:rsidRPr="00AE5086">
        <w:rPr>
          <w:sz w:val="28"/>
          <w:szCs w:val="28"/>
        </w:rPr>
        <w:tab/>
      </w:r>
      <w:r w:rsidRPr="00AE5086">
        <w:rPr>
          <w:sz w:val="28"/>
          <w:szCs w:val="28"/>
        </w:rPr>
        <w:tab/>
      </w:r>
      <w:r w:rsidRPr="00AE5086">
        <w:rPr>
          <w:sz w:val="28"/>
          <w:szCs w:val="28"/>
        </w:rPr>
        <w:tab/>
        <w:t>2.</w:t>
      </w:r>
      <w:r w:rsidRPr="00AE5086">
        <w:rPr>
          <w:sz w:val="28"/>
          <w:szCs w:val="28"/>
        </w:rPr>
        <w:tab/>
      </w:r>
      <w:r w:rsidRPr="00AE5086">
        <w:rPr>
          <w:sz w:val="28"/>
          <w:szCs w:val="28"/>
        </w:rPr>
        <w:tab/>
      </w:r>
      <w:r w:rsidR="00E04452" w:rsidRPr="00AE5086">
        <w:rPr>
          <w:sz w:val="28"/>
          <w:szCs w:val="28"/>
        </w:rPr>
        <w:t xml:space="preserve">     </w:t>
      </w:r>
      <w:r w:rsidRPr="00AE5086">
        <w:rPr>
          <w:sz w:val="28"/>
          <w:szCs w:val="28"/>
        </w:rPr>
        <w:t>3.</w:t>
      </w:r>
      <w:r w:rsidRPr="00AE5086">
        <w:rPr>
          <w:sz w:val="28"/>
          <w:szCs w:val="28"/>
        </w:rPr>
        <w:tab/>
      </w:r>
      <w:r w:rsidRPr="00AE5086">
        <w:rPr>
          <w:sz w:val="28"/>
          <w:szCs w:val="28"/>
        </w:rPr>
        <w:tab/>
      </w:r>
      <w:r w:rsidR="00E04452" w:rsidRPr="00AE5086">
        <w:rPr>
          <w:sz w:val="28"/>
          <w:szCs w:val="28"/>
        </w:rPr>
        <w:t xml:space="preserve">        </w:t>
      </w:r>
      <w:r w:rsidRPr="00AE5086">
        <w:rPr>
          <w:sz w:val="28"/>
          <w:szCs w:val="28"/>
        </w:rPr>
        <w:t>4.</w:t>
      </w:r>
      <w:r w:rsidRPr="00AE5086">
        <w:rPr>
          <w:sz w:val="28"/>
          <w:szCs w:val="28"/>
        </w:rPr>
        <w:tab/>
      </w:r>
      <w:r w:rsidRPr="00AE5086">
        <w:rPr>
          <w:sz w:val="28"/>
          <w:szCs w:val="28"/>
        </w:rPr>
        <w:tab/>
      </w:r>
      <w:r w:rsidR="00E04452" w:rsidRPr="00AE5086">
        <w:rPr>
          <w:sz w:val="28"/>
          <w:szCs w:val="28"/>
        </w:rPr>
        <w:t xml:space="preserve">  </w:t>
      </w:r>
      <w:r w:rsidRPr="00AE5086">
        <w:rPr>
          <w:sz w:val="28"/>
          <w:szCs w:val="28"/>
        </w:rPr>
        <w:t>5.</w:t>
      </w:r>
      <w:r w:rsidRPr="00AE5086">
        <w:rPr>
          <w:sz w:val="28"/>
          <w:szCs w:val="28"/>
        </w:rPr>
        <w:tab/>
      </w:r>
    </w:p>
    <w:p w14:paraId="322A4D00" w14:textId="77777777" w:rsidR="000629B8" w:rsidRPr="00AE5086" w:rsidRDefault="000629B8" w:rsidP="000629B8">
      <w:pPr>
        <w:rPr>
          <w:sz w:val="28"/>
          <w:szCs w:val="28"/>
        </w:rPr>
      </w:pPr>
    </w:p>
    <w:p w14:paraId="1BD8D491" w14:textId="77777777" w:rsidR="000629B8" w:rsidRPr="00AE5086" w:rsidRDefault="000629B8" w:rsidP="000629B8">
      <w:pPr>
        <w:rPr>
          <w:sz w:val="28"/>
          <w:szCs w:val="28"/>
        </w:rPr>
      </w:pPr>
      <w:r w:rsidRPr="00AE5086">
        <w:rPr>
          <w:sz w:val="28"/>
          <w:szCs w:val="28"/>
        </w:rPr>
        <w:t>6.</w:t>
      </w:r>
      <w:r w:rsidRPr="00AE5086">
        <w:rPr>
          <w:sz w:val="28"/>
          <w:szCs w:val="28"/>
        </w:rPr>
        <w:tab/>
      </w:r>
      <w:r w:rsidRPr="00AE5086">
        <w:rPr>
          <w:sz w:val="28"/>
          <w:szCs w:val="28"/>
        </w:rPr>
        <w:tab/>
      </w:r>
      <w:r w:rsidRPr="00AE5086">
        <w:rPr>
          <w:sz w:val="28"/>
          <w:szCs w:val="28"/>
        </w:rPr>
        <w:tab/>
        <w:t>7.</w:t>
      </w:r>
      <w:r w:rsidRPr="00AE5086">
        <w:rPr>
          <w:sz w:val="28"/>
          <w:szCs w:val="28"/>
        </w:rPr>
        <w:tab/>
      </w:r>
      <w:r w:rsidRPr="00AE5086">
        <w:rPr>
          <w:sz w:val="28"/>
          <w:szCs w:val="28"/>
        </w:rPr>
        <w:tab/>
      </w:r>
      <w:r w:rsidR="00E04452" w:rsidRPr="00AE5086">
        <w:rPr>
          <w:sz w:val="28"/>
          <w:szCs w:val="28"/>
        </w:rPr>
        <w:t xml:space="preserve">     </w:t>
      </w:r>
      <w:r w:rsidRPr="00AE5086">
        <w:rPr>
          <w:sz w:val="28"/>
          <w:szCs w:val="28"/>
        </w:rPr>
        <w:t>8.</w:t>
      </w:r>
      <w:r w:rsidRPr="00AE5086">
        <w:rPr>
          <w:sz w:val="28"/>
          <w:szCs w:val="28"/>
        </w:rPr>
        <w:tab/>
      </w:r>
      <w:r w:rsidRPr="00AE5086">
        <w:rPr>
          <w:sz w:val="28"/>
          <w:szCs w:val="28"/>
        </w:rPr>
        <w:tab/>
      </w:r>
      <w:r w:rsidR="00E04452" w:rsidRPr="00AE5086">
        <w:rPr>
          <w:sz w:val="28"/>
          <w:szCs w:val="28"/>
        </w:rPr>
        <w:t xml:space="preserve">        9.</w:t>
      </w:r>
      <w:r w:rsidR="00E04452" w:rsidRPr="00AE5086">
        <w:rPr>
          <w:sz w:val="28"/>
          <w:szCs w:val="28"/>
        </w:rPr>
        <w:tab/>
        <w:t xml:space="preserve">            </w:t>
      </w:r>
      <w:r w:rsidRPr="00AE5086">
        <w:rPr>
          <w:sz w:val="28"/>
          <w:szCs w:val="28"/>
        </w:rPr>
        <w:t>10.</w:t>
      </w:r>
    </w:p>
    <w:p w14:paraId="685F70CD" w14:textId="77777777" w:rsidR="000629B8" w:rsidRPr="00AE5086" w:rsidRDefault="000629B8" w:rsidP="000629B8">
      <w:pPr>
        <w:rPr>
          <w:bCs/>
          <w:sz w:val="28"/>
          <w:szCs w:val="28"/>
        </w:rPr>
      </w:pPr>
    </w:p>
    <w:p w14:paraId="3077562B" w14:textId="77777777" w:rsidR="00746227" w:rsidRPr="00AE5086" w:rsidRDefault="00746227" w:rsidP="000629B8">
      <w:pPr>
        <w:rPr>
          <w:bCs/>
          <w:sz w:val="28"/>
          <w:szCs w:val="28"/>
        </w:rPr>
      </w:pPr>
    </w:p>
    <w:p w14:paraId="6D318676" w14:textId="77777777" w:rsidR="000629B8" w:rsidRPr="00AE5086" w:rsidRDefault="000629B8" w:rsidP="000629B8">
      <w:pPr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>D. Zahraji ti deset akordů. Potom zahraji jeden tón, který v akordu zazněl. Ozn</w:t>
      </w:r>
      <w:r w:rsidR="00F37FFA" w:rsidRPr="00AE5086">
        <w:rPr>
          <w:bCs/>
          <w:sz w:val="28"/>
          <w:szCs w:val="28"/>
        </w:rPr>
        <w:t xml:space="preserve">ač, zda se jednalo o 1., 3. či 5. </w:t>
      </w:r>
      <w:r w:rsidRPr="00AE5086">
        <w:rPr>
          <w:bCs/>
          <w:sz w:val="28"/>
          <w:szCs w:val="28"/>
        </w:rPr>
        <w:t>tón. Pokud se jednalo o první, pak sněhulákovi vybarvi spodní část těla, pokud třetí</w:t>
      </w:r>
      <w:r w:rsidR="00E04452" w:rsidRPr="00AE5086">
        <w:rPr>
          <w:bCs/>
          <w:sz w:val="28"/>
          <w:szCs w:val="28"/>
        </w:rPr>
        <w:t>,</w:t>
      </w:r>
      <w:r w:rsidRPr="00AE5086">
        <w:rPr>
          <w:bCs/>
          <w:sz w:val="28"/>
          <w:szCs w:val="28"/>
        </w:rPr>
        <w:t xml:space="preserve"> tak </w:t>
      </w:r>
      <w:r w:rsidR="00746227" w:rsidRPr="00AE5086">
        <w:rPr>
          <w:bCs/>
          <w:sz w:val="28"/>
          <w:szCs w:val="28"/>
        </w:rPr>
        <w:t xml:space="preserve">vybarvi </w:t>
      </w:r>
      <w:r w:rsidRPr="00AE5086">
        <w:rPr>
          <w:bCs/>
          <w:sz w:val="28"/>
          <w:szCs w:val="28"/>
        </w:rPr>
        <w:t xml:space="preserve">prostřední </w:t>
      </w:r>
      <w:r w:rsidR="00746227" w:rsidRPr="00AE5086">
        <w:rPr>
          <w:bCs/>
          <w:sz w:val="28"/>
          <w:szCs w:val="28"/>
        </w:rPr>
        <w:t>část,</w:t>
      </w:r>
      <w:r w:rsidRPr="00AE5086">
        <w:rPr>
          <w:bCs/>
          <w:sz w:val="28"/>
          <w:szCs w:val="28"/>
        </w:rPr>
        <w:t xml:space="preserve"> pokud pátý</w:t>
      </w:r>
      <w:r w:rsidR="00E04452" w:rsidRPr="00AE5086">
        <w:rPr>
          <w:bCs/>
          <w:sz w:val="28"/>
          <w:szCs w:val="28"/>
        </w:rPr>
        <w:t>,</w:t>
      </w:r>
      <w:r w:rsidRPr="00AE5086">
        <w:rPr>
          <w:bCs/>
          <w:sz w:val="28"/>
          <w:szCs w:val="28"/>
        </w:rPr>
        <w:t xml:space="preserve"> tak </w:t>
      </w:r>
      <w:r w:rsidR="00746227" w:rsidRPr="00AE5086">
        <w:rPr>
          <w:bCs/>
          <w:sz w:val="28"/>
          <w:szCs w:val="28"/>
        </w:rPr>
        <w:t xml:space="preserve">vybarvi </w:t>
      </w:r>
      <w:r w:rsidRPr="00AE5086">
        <w:rPr>
          <w:bCs/>
          <w:sz w:val="28"/>
          <w:szCs w:val="28"/>
        </w:rPr>
        <w:t>horní část těla.</w:t>
      </w:r>
    </w:p>
    <w:p w14:paraId="20004AB7" w14:textId="77777777" w:rsidR="00D000D7" w:rsidRPr="000629B8" w:rsidRDefault="00D000D7" w:rsidP="000629B8">
      <w:pPr>
        <w:rPr>
          <w:sz w:val="28"/>
          <w:szCs w:val="28"/>
        </w:rPr>
      </w:pPr>
    </w:p>
    <w:p w14:paraId="463F0D0C" w14:textId="77777777" w:rsidR="000629B8" w:rsidRPr="000629B8" w:rsidRDefault="00E04452" w:rsidP="000629B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object w:dxaOrig="1380" w:dyaOrig="1740" w14:anchorId="30E14B53">
          <v:shape id="_x0000_s1090" type="#_x0000_t75" style="position:absolute;margin-left:326.55pt;margin-top:5.2pt;width:55.8pt;height:71.25pt;z-index:26" fillcolor="#0c9">
            <v:imagedata r:id="rId29" o:title=""/>
          </v:shape>
          <o:OLEObject Type="Embed" ProgID="Unknown" ShapeID="_x0000_s1090" DrawAspect="Content" ObjectID="_1668833647" r:id="rId30"/>
        </w:object>
      </w:r>
      <w:r>
        <w:rPr>
          <w:noProof/>
          <w:sz w:val="28"/>
          <w:szCs w:val="28"/>
          <w:lang w:eastAsia="cs-CZ"/>
        </w:rPr>
        <w:object w:dxaOrig="1380" w:dyaOrig="1740" w14:anchorId="4E138372">
          <v:shape id="_x0000_s1091" type="#_x0000_t75" style="position:absolute;margin-left:238.8pt;margin-top:5.95pt;width:55.8pt;height:71.25pt;z-index:27" fillcolor="#0c9">
            <v:imagedata r:id="rId29" o:title=""/>
          </v:shape>
          <o:OLEObject Type="Embed" ProgID="Unknown" ShapeID="_x0000_s1091" DrawAspect="Content" ObjectID="_1668833648" r:id="rId31"/>
        </w:object>
      </w:r>
      <w:r>
        <w:rPr>
          <w:noProof/>
          <w:sz w:val="28"/>
          <w:szCs w:val="28"/>
          <w:lang w:eastAsia="cs-CZ"/>
        </w:rPr>
        <w:object w:dxaOrig="1380" w:dyaOrig="1740" w14:anchorId="5DA69384">
          <v:shape id="_x0000_s1092" type="#_x0000_t75" style="position:absolute;margin-left:153.3pt;margin-top:3.7pt;width:55.8pt;height:71.25pt;z-index:28" fillcolor="#0c9">
            <v:imagedata r:id="rId29" o:title=""/>
          </v:shape>
          <o:OLEObject Type="Embed" ProgID="Unknown" ShapeID="_x0000_s1092" DrawAspect="Content" ObjectID="_1668833649" r:id="rId32"/>
        </w:object>
      </w:r>
      <w:r>
        <w:rPr>
          <w:noProof/>
          <w:sz w:val="28"/>
          <w:szCs w:val="28"/>
          <w:lang w:eastAsia="cs-CZ"/>
        </w:rPr>
        <w:object w:dxaOrig="1380" w:dyaOrig="1740" w14:anchorId="5A760665">
          <v:shape id="_x0000_s1086" type="#_x0000_t75" style="position:absolute;margin-left:85.05pt;margin-top:4.45pt;width:55.8pt;height:71.25pt;z-index:22" fillcolor="#0c9">
            <v:imagedata r:id="rId29" o:title=""/>
          </v:shape>
          <o:OLEObject Type="Embed" ProgID="Unknown" ShapeID="_x0000_s1086" DrawAspect="Content" ObjectID="_1668833650" r:id="rId33"/>
        </w:object>
      </w:r>
      <w:r>
        <w:rPr>
          <w:noProof/>
          <w:sz w:val="28"/>
          <w:szCs w:val="28"/>
          <w:lang w:eastAsia="cs-CZ"/>
        </w:rPr>
        <w:object w:dxaOrig="1380" w:dyaOrig="1740" w14:anchorId="7CE0298E">
          <v:shape id="_x0000_s1083" type="#_x0000_t75" style="position:absolute;margin-left:10.05pt;margin-top:5.2pt;width:55.8pt;height:71.25pt;z-index:21" fillcolor="#0c9">
            <v:imagedata r:id="rId29" o:title=""/>
          </v:shape>
          <o:OLEObject Type="Embed" ProgID="Unknown" ShapeID="_x0000_s1083" DrawAspect="Content" ObjectID="_1668833651" r:id="rId34"/>
        </w:object>
      </w:r>
    </w:p>
    <w:p w14:paraId="7BE45288" w14:textId="77777777" w:rsidR="00E04452" w:rsidRDefault="00E04452" w:rsidP="000629B8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  <w:t xml:space="preserve"> </w:t>
      </w:r>
      <w:r w:rsidR="000629B8" w:rsidRPr="000629B8"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0629B8" w:rsidRPr="000629B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0629B8" w:rsidRPr="000629B8">
        <w:rPr>
          <w:sz w:val="28"/>
          <w:szCs w:val="28"/>
        </w:rPr>
        <w:t>3.</w:t>
      </w:r>
      <w:r w:rsidR="000629B8" w:rsidRPr="000629B8"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r w:rsidR="000629B8" w:rsidRPr="000629B8">
        <w:rPr>
          <w:sz w:val="28"/>
          <w:szCs w:val="28"/>
        </w:rPr>
        <w:t>4.</w:t>
      </w:r>
      <w:r w:rsidR="000629B8" w:rsidRPr="000629B8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</w:t>
      </w:r>
      <w:r w:rsidR="000629B8" w:rsidRPr="000629B8">
        <w:rPr>
          <w:sz w:val="28"/>
          <w:szCs w:val="28"/>
        </w:rPr>
        <w:t>5.</w:t>
      </w:r>
      <w:r w:rsidR="000629B8" w:rsidRPr="000629B8">
        <w:rPr>
          <w:sz w:val="28"/>
          <w:szCs w:val="28"/>
        </w:rPr>
        <w:tab/>
      </w:r>
    </w:p>
    <w:p w14:paraId="013F2F0F" w14:textId="77777777" w:rsidR="00E04452" w:rsidRDefault="00E04452" w:rsidP="000629B8">
      <w:pPr>
        <w:rPr>
          <w:sz w:val="28"/>
          <w:szCs w:val="28"/>
        </w:rPr>
      </w:pPr>
    </w:p>
    <w:p w14:paraId="6FFD0B78" w14:textId="77777777" w:rsidR="00E04452" w:rsidRDefault="00E04452" w:rsidP="000629B8">
      <w:pPr>
        <w:rPr>
          <w:sz w:val="28"/>
          <w:szCs w:val="28"/>
        </w:rPr>
      </w:pPr>
    </w:p>
    <w:p w14:paraId="59ADDD33" w14:textId="77777777" w:rsidR="00E04452" w:rsidRDefault="00E04452" w:rsidP="000629B8">
      <w:pPr>
        <w:rPr>
          <w:sz w:val="28"/>
          <w:szCs w:val="28"/>
        </w:rPr>
      </w:pPr>
    </w:p>
    <w:p w14:paraId="7E0BD467" w14:textId="77777777" w:rsidR="00E04452" w:rsidRDefault="00E04452" w:rsidP="000629B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object w:dxaOrig="1380" w:dyaOrig="1740" w14:anchorId="3EA716C2">
          <v:shape id="_x0000_s1095" type="#_x0000_t75" style="position:absolute;margin-left:409.05pt;margin-top:15.45pt;width:55.8pt;height:71.25pt;z-index:30" fillcolor="#0c9">
            <v:imagedata r:id="rId29" o:title=""/>
          </v:shape>
          <o:OLEObject Type="Embed" ProgID="Unknown" ShapeID="_x0000_s1095" DrawAspect="Content" ObjectID="_1668833652" r:id="rId35"/>
        </w:object>
      </w:r>
      <w:r>
        <w:rPr>
          <w:noProof/>
          <w:sz w:val="28"/>
          <w:szCs w:val="28"/>
          <w:lang w:eastAsia="cs-CZ"/>
        </w:rPr>
        <w:object w:dxaOrig="1380" w:dyaOrig="1740" w14:anchorId="2B20F927">
          <v:shape id="_x0000_s1094" type="#_x0000_t75" style="position:absolute;margin-left:301.05pt;margin-top:13.95pt;width:55.8pt;height:71.25pt;z-index:29" fillcolor="#0c9">
            <v:imagedata r:id="rId29" o:title=""/>
          </v:shape>
          <o:OLEObject Type="Embed" ProgID="Unknown" ShapeID="_x0000_s1094" DrawAspect="Content" ObjectID="_1668833653" r:id="rId36"/>
        </w:object>
      </w:r>
      <w:r>
        <w:rPr>
          <w:noProof/>
          <w:sz w:val="28"/>
          <w:szCs w:val="28"/>
          <w:lang w:eastAsia="cs-CZ"/>
        </w:rPr>
        <w:object w:dxaOrig="1380" w:dyaOrig="1740" w14:anchorId="2B031D7E">
          <v:shape id="_x0000_s1088" type="#_x0000_t75" style="position:absolute;margin-left:118.05pt;margin-top:13.2pt;width:55.8pt;height:71.25pt;z-index:24" fillcolor="#0c9">
            <v:imagedata r:id="rId29" o:title=""/>
          </v:shape>
          <o:OLEObject Type="Embed" ProgID="Unknown" ShapeID="_x0000_s1088" DrawAspect="Content" ObjectID="_1668833654" r:id="rId37"/>
        </w:object>
      </w:r>
    </w:p>
    <w:p w14:paraId="26E05C52" w14:textId="77777777" w:rsidR="000629B8" w:rsidRPr="000629B8" w:rsidRDefault="00E04452" w:rsidP="000629B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object w:dxaOrig="1380" w:dyaOrig="1740" w14:anchorId="318F39D3">
          <v:shape id="_x0000_s1087" type="#_x0000_t75" style="position:absolute;margin-left:202.05pt;margin-top:1.6pt;width:55.8pt;height:71.25pt;z-index:23" fillcolor="#0c9">
            <v:imagedata r:id="rId29" o:title=""/>
          </v:shape>
          <o:OLEObject Type="Embed" ProgID="Unknown" ShapeID="_x0000_s1087" DrawAspect="Content" ObjectID="_1668833655" r:id="rId38"/>
        </w:object>
      </w:r>
      <w:r>
        <w:rPr>
          <w:noProof/>
          <w:sz w:val="28"/>
          <w:szCs w:val="28"/>
          <w:lang w:eastAsia="cs-CZ"/>
        </w:rPr>
        <w:object w:dxaOrig="1380" w:dyaOrig="1740" w14:anchorId="5EAA1F54">
          <v:shape id="_x0000_s1089" type="#_x0000_t75" style="position:absolute;margin-left:13.05pt;margin-top:3.85pt;width:55.8pt;height:71.25pt;z-index:25" fillcolor="#0c9">
            <v:imagedata r:id="rId29" o:title=""/>
          </v:shape>
          <o:OLEObject Type="Embed" ProgID="Unknown" ShapeID="_x0000_s1089" DrawAspect="Content" ObjectID="_1668833656" r:id="rId39"/>
        </w:object>
      </w:r>
      <w:r w:rsidR="000629B8" w:rsidRPr="000629B8">
        <w:rPr>
          <w:sz w:val="28"/>
          <w:szCs w:val="28"/>
        </w:rPr>
        <w:t>6.</w:t>
      </w:r>
      <w:r w:rsidR="000629B8" w:rsidRPr="000629B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629B8" w:rsidRPr="000629B8">
        <w:rPr>
          <w:sz w:val="28"/>
          <w:szCs w:val="28"/>
        </w:rPr>
        <w:t>7.</w:t>
      </w:r>
      <w:r>
        <w:rPr>
          <w:sz w:val="28"/>
          <w:szCs w:val="28"/>
        </w:rPr>
        <w:t xml:space="preserve">                 </w:t>
      </w:r>
      <w:r w:rsidR="000629B8" w:rsidRPr="000629B8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="000629B8" w:rsidRPr="000629B8">
        <w:rPr>
          <w:sz w:val="28"/>
          <w:szCs w:val="28"/>
        </w:rPr>
        <w:t>8.</w:t>
      </w:r>
      <w:r w:rsidR="000629B8" w:rsidRPr="000629B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629B8" w:rsidRPr="000629B8">
        <w:rPr>
          <w:sz w:val="28"/>
          <w:szCs w:val="28"/>
        </w:rPr>
        <w:t>9.</w:t>
      </w:r>
      <w:r w:rsidR="000629B8" w:rsidRPr="000629B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629B8" w:rsidRPr="000629B8">
        <w:rPr>
          <w:sz w:val="28"/>
          <w:szCs w:val="28"/>
        </w:rPr>
        <w:t>10.</w:t>
      </w:r>
    </w:p>
    <w:p w14:paraId="084274A8" w14:textId="77777777" w:rsidR="000629B8" w:rsidRDefault="000629B8" w:rsidP="0019727B">
      <w:pPr>
        <w:rPr>
          <w:sz w:val="28"/>
          <w:szCs w:val="28"/>
        </w:rPr>
      </w:pPr>
    </w:p>
    <w:p w14:paraId="788213B7" w14:textId="77777777" w:rsidR="00D000D7" w:rsidRDefault="00D000D7" w:rsidP="0019727B">
      <w:pPr>
        <w:rPr>
          <w:sz w:val="28"/>
          <w:szCs w:val="28"/>
        </w:rPr>
      </w:pPr>
    </w:p>
    <w:p w14:paraId="313B46A6" w14:textId="77777777" w:rsidR="00D000D7" w:rsidRPr="000629B8" w:rsidRDefault="00D000D7" w:rsidP="0019727B">
      <w:pPr>
        <w:rPr>
          <w:sz w:val="28"/>
          <w:szCs w:val="28"/>
        </w:rPr>
      </w:pPr>
    </w:p>
    <w:p w14:paraId="4A1208D3" w14:textId="77777777" w:rsidR="00E04452" w:rsidRPr="00AE5086" w:rsidRDefault="00E04452" w:rsidP="0019727B">
      <w:pPr>
        <w:rPr>
          <w:b/>
          <w:sz w:val="28"/>
          <w:szCs w:val="28"/>
        </w:rPr>
      </w:pPr>
      <w:r w:rsidRPr="00AE5086">
        <w:rPr>
          <w:b/>
          <w:sz w:val="28"/>
          <w:szCs w:val="28"/>
        </w:rPr>
        <w:t>Příloha pro učitele – PRACOVNÍ LIST 1</w:t>
      </w:r>
    </w:p>
    <w:p w14:paraId="30E95B2C" w14:textId="77777777" w:rsidR="00E04452" w:rsidRDefault="00E04452" w:rsidP="00E04452">
      <w:pPr>
        <w:rPr>
          <w:sz w:val="28"/>
          <w:szCs w:val="28"/>
        </w:rPr>
      </w:pPr>
    </w:p>
    <w:p w14:paraId="035B7CA2" w14:textId="77777777" w:rsidR="00E04452" w:rsidRDefault="00E04452" w:rsidP="00E04452">
      <w:pPr>
        <w:rPr>
          <w:sz w:val="28"/>
          <w:szCs w:val="28"/>
        </w:rPr>
      </w:pPr>
    </w:p>
    <w:p w14:paraId="67C8F790" w14:textId="77777777" w:rsidR="00E04452" w:rsidRPr="00E04452" w:rsidRDefault="00746227" w:rsidP="00E04452">
      <w:pPr>
        <w:rPr>
          <w:sz w:val="28"/>
          <w:szCs w:val="28"/>
        </w:rPr>
      </w:pPr>
      <w:r>
        <w:rPr>
          <w:sz w:val="28"/>
          <w:szCs w:val="28"/>
        </w:rPr>
        <w:t>Žák</w:t>
      </w:r>
      <w:r w:rsidR="00E04452" w:rsidRPr="00E04452">
        <w:rPr>
          <w:sz w:val="28"/>
          <w:szCs w:val="28"/>
        </w:rPr>
        <w:t xml:space="preserve"> pracuje s připraveným pracovním listem, do něhož zaznamenává své odpovědi pod dané otázky.</w:t>
      </w:r>
    </w:p>
    <w:p w14:paraId="23CE4FAB" w14:textId="77777777" w:rsidR="00E04452" w:rsidRPr="00E04452" w:rsidRDefault="00E04452" w:rsidP="00E04452">
      <w:pPr>
        <w:rPr>
          <w:sz w:val="28"/>
          <w:szCs w:val="28"/>
        </w:rPr>
      </w:pPr>
    </w:p>
    <w:p w14:paraId="3CD30C5E" w14:textId="77777777" w:rsidR="00E04452" w:rsidRPr="00E04452" w:rsidRDefault="00E04452" w:rsidP="00E04452">
      <w:pPr>
        <w:rPr>
          <w:sz w:val="28"/>
          <w:szCs w:val="28"/>
        </w:rPr>
      </w:pPr>
    </w:p>
    <w:p w14:paraId="078E434D" w14:textId="77777777" w:rsidR="00E04452" w:rsidRPr="00E04452" w:rsidRDefault="00E04452" w:rsidP="00160A97">
      <w:pPr>
        <w:ind w:left="360"/>
        <w:rPr>
          <w:sz w:val="28"/>
          <w:szCs w:val="28"/>
        </w:rPr>
      </w:pPr>
      <w:r w:rsidRPr="00E04452">
        <w:rPr>
          <w:b/>
          <w:bCs/>
          <w:sz w:val="28"/>
          <w:szCs w:val="28"/>
        </w:rPr>
        <w:t>A. Smysl pro výšku tónů</w:t>
      </w:r>
      <w:r w:rsidRPr="00E04452">
        <w:rPr>
          <w:sz w:val="28"/>
          <w:szCs w:val="28"/>
        </w:rPr>
        <w:t xml:space="preserve"> - Učitelka hraje deset dvojic tónů. </w:t>
      </w:r>
      <w:r w:rsidR="00746227">
        <w:rPr>
          <w:sz w:val="28"/>
          <w:szCs w:val="28"/>
        </w:rPr>
        <w:t>Žák</w:t>
      </w:r>
      <w:r w:rsidRPr="00E04452">
        <w:rPr>
          <w:sz w:val="28"/>
          <w:szCs w:val="28"/>
        </w:rPr>
        <w:t xml:space="preserve"> do svého pracovního listu zaznamenává, který byl vyšší a který nižší.</w:t>
      </w:r>
    </w:p>
    <w:p w14:paraId="77B88995" w14:textId="77777777" w:rsidR="00E04452" w:rsidRPr="00E04452" w:rsidRDefault="00E04452" w:rsidP="00E0445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object w:dxaOrig="1380" w:dyaOrig="1740" w14:anchorId="3F80C4E3">
          <v:shape id="_x0000_s1096" type="#_x0000_t75" style="position:absolute;margin-left:30.15pt;margin-top:4.75pt;width:533.3pt;height:63.3pt;z-index:31" fillcolor="#0c9">
            <v:imagedata r:id="rId40" o:title=""/>
          </v:shape>
          <o:OLEObject Type="Embed" ProgID="Unknown" ShapeID="_x0000_s1096" DrawAspect="Content" ObjectID="_1668833657" r:id="rId41"/>
        </w:object>
      </w:r>
    </w:p>
    <w:p w14:paraId="7D830433" w14:textId="77777777" w:rsidR="00E04452" w:rsidRPr="00E04452" w:rsidRDefault="00E04452" w:rsidP="00E04452">
      <w:pPr>
        <w:rPr>
          <w:sz w:val="28"/>
          <w:szCs w:val="28"/>
        </w:rPr>
      </w:pPr>
    </w:p>
    <w:p w14:paraId="26450819" w14:textId="77777777" w:rsidR="00E04452" w:rsidRPr="00E04452" w:rsidRDefault="00E04452" w:rsidP="00E04452">
      <w:pPr>
        <w:rPr>
          <w:sz w:val="28"/>
          <w:szCs w:val="28"/>
        </w:rPr>
      </w:pPr>
    </w:p>
    <w:p w14:paraId="41546C64" w14:textId="77777777" w:rsidR="00E04452" w:rsidRPr="00E04452" w:rsidRDefault="00E04452" w:rsidP="00E04452">
      <w:pPr>
        <w:rPr>
          <w:sz w:val="28"/>
          <w:szCs w:val="28"/>
        </w:rPr>
      </w:pPr>
    </w:p>
    <w:p w14:paraId="5ECF12D7" w14:textId="77777777" w:rsidR="00E04452" w:rsidRDefault="00E04452" w:rsidP="00E04452">
      <w:pPr>
        <w:ind w:left="360"/>
        <w:rPr>
          <w:b/>
          <w:bCs/>
          <w:sz w:val="28"/>
          <w:szCs w:val="28"/>
        </w:rPr>
      </w:pPr>
    </w:p>
    <w:p w14:paraId="4912AC21" w14:textId="77777777" w:rsidR="00E04452" w:rsidRPr="00E04452" w:rsidRDefault="00E04452" w:rsidP="00E04452">
      <w:pPr>
        <w:ind w:left="360"/>
        <w:rPr>
          <w:sz w:val="28"/>
          <w:szCs w:val="28"/>
        </w:rPr>
      </w:pPr>
      <w:r w:rsidRPr="00E04452">
        <w:rPr>
          <w:b/>
          <w:bCs/>
          <w:sz w:val="28"/>
          <w:szCs w:val="28"/>
        </w:rPr>
        <w:t>B. Harmonické cítění</w:t>
      </w:r>
      <w:r>
        <w:rPr>
          <w:b/>
          <w:bCs/>
          <w:sz w:val="28"/>
          <w:szCs w:val="28"/>
        </w:rPr>
        <w:t xml:space="preserve"> </w:t>
      </w:r>
      <w:r w:rsidRPr="00E0445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46227">
        <w:rPr>
          <w:sz w:val="28"/>
          <w:szCs w:val="28"/>
        </w:rPr>
        <w:t>Urči, který akord je d</w:t>
      </w:r>
      <w:r w:rsidRPr="00E04452">
        <w:rPr>
          <w:sz w:val="28"/>
          <w:szCs w:val="28"/>
        </w:rPr>
        <w:t>urový a který mollový.</w:t>
      </w:r>
    </w:p>
    <w:p w14:paraId="6C6248A6" w14:textId="77777777" w:rsidR="00E04452" w:rsidRPr="00E04452" w:rsidRDefault="00E04452" w:rsidP="00E0445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object w:dxaOrig="1380" w:dyaOrig="1740" w14:anchorId="4A0E1D78">
          <v:shape id="_x0000_s1097" type="#_x0000_t75" style="position:absolute;margin-left:30.9pt;margin-top:6.25pt;width:389.25pt;height:84.9pt;z-index:32" fillcolor="#0c9">
            <v:imagedata r:id="rId42" o:title=""/>
          </v:shape>
          <o:OLEObject Type="Embed" ProgID="Unknown" ShapeID="_x0000_s1097" DrawAspect="Content" ObjectID="_1668833658" r:id="rId43"/>
        </w:object>
      </w:r>
    </w:p>
    <w:p w14:paraId="118A0045" w14:textId="77777777" w:rsidR="00E04452" w:rsidRPr="00E04452" w:rsidRDefault="00E04452" w:rsidP="00E04452">
      <w:pPr>
        <w:rPr>
          <w:sz w:val="28"/>
          <w:szCs w:val="28"/>
        </w:rPr>
      </w:pPr>
    </w:p>
    <w:p w14:paraId="76390332" w14:textId="77777777" w:rsidR="00E04452" w:rsidRPr="00E04452" w:rsidRDefault="00E04452" w:rsidP="00E04452">
      <w:pPr>
        <w:rPr>
          <w:sz w:val="28"/>
          <w:szCs w:val="28"/>
        </w:rPr>
      </w:pPr>
    </w:p>
    <w:p w14:paraId="043C94D9" w14:textId="77777777" w:rsidR="00E04452" w:rsidRPr="00E04452" w:rsidRDefault="00E04452" w:rsidP="00E04452">
      <w:pPr>
        <w:rPr>
          <w:sz w:val="28"/>
          <w:szCs w:val="28"/>
        </w:rPr>
      </w:pPr>
    </w:p>
    <w:p w14:paraId="2326E9BA" w14:textId="77777777" w:rsidR="00E04452" w:rsidRPr="00E04452" w:rsidRDefault="00E04452" w:rsidP="00E04452">
      <w:pPr>
        <w:rPr>
          <w:sz w:val="28"/>
          <w:szCs w:val="28"/>
        </w:rPr>
      </w:pPr>
    </w:p>
    <w:p w14:paraId="26E15472" w14:textId="77777777" w:rsidR="00E04452" w:rsidRPr="00E04452" w:rsidRDefault="00E04452" w:rsidP="00E04452">
      <w:pPr>
        <w:rPr>
          <w:sz w:val="28"/>
          <w:szCs w:val="28"/>
        </w:rPr>
      </w:pPr>
    </w:p>
    <w:p w14:paraId="2D716505" w14:textId="77777777" w:rsidR="00E04452" w:rsidRDefault="00E04452" w:rsidP="00160A97">
      <w:pPr>
        <w:ind w:left="360"/>
        <w:rPr>
          <w:b/>
          <w:bCs/>
          <w:sz w:val="28"/>
          <w:szCs w:val="28"/>
        </w:rPr>
      </w:pPr>
    </w:p>
    <w:p w14:paraId="723D2EDB" w14:textId="77777777" w:rsidR="00E04452" w:rsidRPr="00E04452" w:rsidRDefault="00E04452" w:rsidP="00160A97">
      <w:pPr>
        <w:ind w:left="360"/>
        <w:rPr>
          <w:b/>
          <w:bCs/>
          <w:sz w:val="28"/>
          <w:szCs w:val="28"/>
        </w:rPr>
      </w:pPr>
      <w:r w:rsidRPr="00E04452">
        <w:rPr>
          <w:b/>
          <w:bCs/>
          <w:sz w:val="28"/>
          <w:szCs w:val="28"/>
        </w:rPr>
        <w:t xml:space="preserve">C. Harmonické cítění </w:t>
      </w:r>
      <w:r w:rsidR="00F37FFA">
        <w:rPr>
          <w:b/>
          <w:bCs/>
          <w:sz w:val="28"/>
          <w:szCs w:val="28"/>
        </w:rPr>
        <w:t xml:space="preserve">- </w:t>
      </w:r>
      <w:r w:rsidR="00746227">
        <w:rPr>
          <w:sz w:val="28"/>
          <w:szCs w:val="28"/>
        </w:rPr>
        <w:t>Žák</w:t>
      </w:r>
      <w:r w:rsidRPr="00E04452">
        <w:rPr>
          <w:sz w:val="28"/>
          <w:szCs w:val="28"/>
        </w:rPr>
        <w:t xml:space="preserve"> určuje</w:t>
      </w:r>
      <w:r w:rsidR="00F37FFA">
        <w:rPr>
          <w:sz w:val="28"/>
          <w:szCs w:val="28"/>
        </w:rPr>
        <w:t>,</w:t>
      </w:r>
      <w:r w:rsidRPr="00E04452">
        <w:rPr>
          <w:sz w:val="28"/>
          <w:szCs w:val="28"/>
        </w:rPr>
        <w:t xml:space="preserve"> kolik hraj</w:t>
      </w:r>
      <w:r>
        <w:rPr>
          <w:sz w:val="28"/>
          <w:szCs w:val="28"/>
        </w:rPr>
        <w:t xml:space="preserve">e učitelka </w:t>
      </w:r>
      <w:r w:rsidRPr="00E04452">
        <w:rPr>
          <w:sz w:val="28"/>
          <w:szCs w:val="28"/>
        </w:rPr>
        <w:t>tónů</w:t>
      </w:r>
      <w:r w:rsidRPr="00E04452">
        <w:rPr>
          <w:b/>
          <w:bCs/>
          <w:sz w:val="28"/>
          <w:szCs w:val="28"/>
        </w:rPr>
        <w:t>.</w:t>
      </w:r>
    </w:p>
    <w:p w14:paraId="303B70AF" w14:textId="77777777" w:rsidR="00E04452" w:rsidRPr="00E04452" w:rsidRDefault="00E04452" w:rsidP="00E04452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cs-CZ"/>
        </w:rPr>
        <w:object w:dxaOrig="1380" w:dyaOrig="1740" w14:anchorId="1A8D58BE">
          <v:shape id="_x0000_s1098" type="#_x0000_t75" style="position:absolute;margin-left:9.65pt;margin-top:3pt;width:409.5pt;height:73.3pt;z-index:33" fillcolor="#0c9">
            <v:imagedata r:id="rId44" o:title=""/>
          </v:shape>
          <o:OLEObject Type="Embed" ProgID="Unknown" ShapeID="_x0000_s1098" DrawAspect="Content" ObjectID="_1668833659" r:id="rId45"/>
        </w:object>
      </w:r>
    </w:p>
    <w:p w14:paraId="735EBD6B" w14:textId="77777777" w:rsidR="00E04452" w:rsidRPr="00E04452" w:rsidRDefault="00E04452" w:rsidP="00E04452">
      <w:pPr>
        <w:rPr>
          <w:b/>
          <w:bCs/>
          <w:sz w:val="28"/>
          <w:szCs w:val="28"/>
        </w:rPr>
      </w:pPr>
    </w:p>
    <w:p w14:paraId="14959587" w14:textId="77777777" w:rsidR="00E04452" w:rsidRPr="00E04452" w:rsidRDefault="00E04452" w:rsidP="00E04452">
      <w:pPr>
        <w:rPr>
          <w:sz w:val="28"/>
          <w:szCs w:val="28"/>
        </w:rPr>
      </w:pPr>
    </w:p>
    <w:p w14:paraId="499625FF" w14:textId="77777777" w:rsidR="00E04452" w:rsidRPr="00E04452" w:rsidRDefault="00E04452" w:rsidP="00E04452">
      <w:pPr>
        <w:rPr>
          <w:sz w:val="28"/>
          <w:szCs w:val="28"/>
        </w:rPr>
      </w:pPr>
    </w:p>
    <w:p w14:paraId="203C8C31" w14:textId="77777777" w:rsidR="00E04452" w:rsidRPr="00E04452" w:rsidRDefault="00E04452" w:rsidP="00E04452">
      <w:pPr>
        <w:rPr>
          <w:sz w:val="28"/>
          <w:szCs w:val="28"/>
        </w:rPr>
      </w:pPr>
    </w:p>
    <w:p w14:paraId="4DDB047F" w14:textId="77777777" w:rsidR="00E04452" w:rsidRDefault="00E04452" w:rsidP="00160A97">
      <w:pPr>
        <w:ind w:left="360"/>
        <w:rPr>
          <w:sz w:val="28"/>
          <w:szCs w:val="28"/>
        </w:rPr>
      </w:pPr>
      <w:r w:rsidRPr="00E04452">
        <w:rPr>
          <w:b/>
          <w:bCs/>
          <w:sz w:val="28"/>
          <w:szCs w:val="28"/>
        </w:rPr>
        <w:t xml:space="preserve">D. </w:t>
      </w:r>
      <w:r>
        <w:rPr>
          <w:sz w:val="28"/>
          <w:szCs w:val="28"/>
        </w:rPr>
        <w:t xml:space="preserve">Učitelka hraje </w:t>
      </w:r>
      <w:r w:rsidRPr="00E04452">
        <w:rPr>
          <w:sz w:val="28"/>
          <w:szCs w:val="28"/>
        </w:rPr>
        <w:t xml:space="preserve">akord (pro ulehčení i rozložený) a pak jeden tón z akordu. </w:t>
      </w:r>
    </w:p>
    <w:p w14:paraId="66486E07" w14:textId="77777777" w:rsidR="00E04452" w:rsidRPr="00E04452" w:rsidRDefault="00746227" w:rsidP="00E04452">
      <w:pPr>
        <w:ind w:left="360"/>
        <w:rPr>
          <w:sz w:val="28"/>
          <w:szCs w:val="28"/>
        </w:rPr>
      </w:pPr>
      <w:r>
        <w:rPr>
          <w:sz w:val="28"/>
          <w:szCs w:val="28"/>
        </w:rPr>
        <w:t>Žák</w:t>
      </w:r>
      <w:r w:rsidR="00E04452" w:rsidRPr="00E04452">
        <w:rPr>
          <w:sz w:val="28"/>
          <w:szCs w:val="28"/>
        </w:rPr>
        <w:t xml:space="preserve"> určuje, který stupeň hrála.</w:t>
      </w:r>
    </w:p>
    <w:p w14:paraId="03B1DFFC" w14:textId="77777777" w:rsidR="00E04452" w:rsidRPr="00E04452" w:rsidRDefault="00E04452" w:rsidP="00E04452">
      <w:pPr>
        <w:rPr>
          <w:sz w:val="28"/>
          <w:szCs w:val="28"/>
        </w:rPr>
      </w:pPr>
    </w:p>
    <w:p w14:paraId="59EA6711" w14:textId="77777777" w:rsidR="00E04452" w:rsidRPr="00E04452" w:rsidRDefault="00E04452" w:rsidP="00E0445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object w:dxaOrig="1380" w:dyaOrig="1740" w14:anchorId="3B9223D3">
          <v:shape id="_x0000_s1099" type="#_x0000_t75" style="position:absolute;margin-left:12.65pt;margin-top:4.05pt;width:439.5pt;height:102pt;z-index:34" fillcolor="#0c9">
            <v:imagedata r:id="rId46" o:title=""/>
          </v:shape>
          <o:OLEObject Type="Embed" ProgID="Unknown" ShapeID="_x0000_s1099" DrawAspect="Content" ObjectID="_1668833660" r:id="rId47"/>
        </w:object>
      </w:r>
    </w:p>
    <w:p w14:paraId="1080CA93" w14:textId="77777777" w:rsidR="00E04452" w:rsidRPr="00E04452" w:rsidRDefault="00E04452" w:rsidP="00E04452">
      <w:pPr>
        <w:rPr>
          <w:b/>
          <w:bCs/>
          <w:sz w:val="28"/>
          <w:szCs w:val="28"/>
        </w:rPr>
      </w:pPr>
    </w:p>
    <w:p w14:paraId="37E8233F" w14:textId="77777777" w:rsidR="00E04452" w:rsidRPr="00E04452" w:rsidRDefault="00E04452" w:rsidP="00E04452">
      <w:pPr>
        <w:rPr>
          <w:b/>
          <w:bCs/>
          <w:sz w:val="28"/>
          <w:szCs w:val="28"/>
        </w:rPr>
      </w:pPr>
    </w:p>
    <w:p w14:paraId="5F9D0A6A" w14:textId="77777777" w:rsidR="00E04452" w:rsidRDefault="00E04452" w:rsidP="0019727B">
      <w:pPr>
        <w:rPr>
          <w:sz w:val="28"/>
          <w:szCs w:val="28"/>
        </w:rPr>
      </w:pPr>
    </w:p>
    <w:p w14:paraId="26A57F3E" w14:textId="77777777" w:rsidR="003C382D" w:rsidRDefault="003C382D" w:rsidP="0019727B">
      <w:pPr>
        <w:rPr>
          <w:sz w:val="28"/>
          <w:szCs w:val="28"/>
        </w:rPr>
      </w:pPr>
    </w:p>
    <w:p w14:paraId="360F353B" w14:textId="77777777" w:rsidR="003C382D" w:rsidRDefault="003C382D" w:rsidP="0019727B">
      <w:pPr>
        <w:rPr>
          <w:sz w:val="28"/>
          <w:szCs w:val="28"/>
        </w:rPr>
      </w:pPr>
    </w:p>
    <w:p w14:paraId="0079EBC2" w14:textId="77777777" w:rsidR="003C382D" w:rsidRDefault="003C382D" w:rsidP="0019727B">
      <w:pPr>
        <w:rPr>
          <w:sz w:val="28"/>
          <w:szCs w:val="28"/>
        </w:rPr>
      </w:pPr>
    </w:p>
    <w:p w14:paraId="6056245A" w14:textId="77777777" w:rsidR="003C382D" w:rsidRDefault="003C382D" w:rsidP="0019727B">
      <w:pPr>
        <w:rPr>
          <w:sz w:val="28"/>
          <w:szCs w:val="28"/>
        </w:rPr>
      </w:pPr>
    </w:p>
    <w:p w14:paraId="63BD7759" w14:textId="77777777" w:rsidR="003C382D" w:rsidRDefault="003C382D" w:rsidP="0019727B">
      <w:pPr>
        <w:rPr>
          <w:sz w:val="28"/>
          <w:szCs w:val="28"/>
        </w:rPr>
      </w:pPr>
    </w:p>
    <w:p w14:paraId="769870CA" w14:textId="77777777" w:rsidR="003C382D" w:rsidRDefault="003C382D" w:rsidP="0019727B">
      <w:pPr>
        <w:rPr>
          <w:sz w:val="28"/>
          <w:szCs w:val="28"/>
        </w:rPr>
      </w:pPr>
    </w:p>
    <w:p w14:paraId="512BDEF5" w14:textId="77777777" w:rsidR="003C382D" w:rsidRDefault="003C382D" w:rsidP="0019727B">
      <w:pPr>
        <w:rPr>
          <w:sz w:val="28"/>
          <w:szCs w:val="28"/>
        </w:rPr>
      </w:pPr>
    </w:p>
    <w:p w14:paraId="1B15344C" w14:textId="77777777" w:rsidR="003C382D" w:rsidRDefault="003C382D" w:rsidP="0019727B">
      <w:pPr>
        <w:rPr>
          <w:sz w:val="28"/>
          <w:szCs w:val="28"/>
        </w:rPr>
      </w:pPr>
    </w:p>
    <w:p w14:paraId="1784128A" w14:textId="77777777" w:rsidR="00160A97" w:rsidRPr="00E04452" w:rsidRDefault="00746227" w:rsidP="00160A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TEST HUDEBNOSTI </w:t>
      </w:r>
      <w:r w:rsidR="00160A97">
        <w:rPr>
          <w:b/>
          <w:sz w:val="28"/>
          <w:szCs w:val="28"/>
        </w:rPr>
        <w:t>- PRACOVNÍ LIST 2</w:t>
      </w:r>
    </w:p>
    <w:p w14:paraId="40C8042F" w14:textId="77777777" w:rsidR="00746227" w:rsidRDefault="00746227" w:rsidP="003C382D">
      <w:pPr>
        <w:rPr>
          <w:b/>
          <w:bCs/>
          <w:sz w:val="28"/>
          <w:szCs w:val="28"/>
        </w:rPr>
      </w:pPr>
    </w:p>
    <w:p w14:paraId="545566ED" w14:textId="77777777" w:rsidR="003C382D" w:rsidRPr="00AE5086" w:rsidRDefault="003C382D" w:rsidP="003C382D">
      <w:pPr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>E. Vytleskej správně 10 různých rytmů, které ti předvedu.</w:t>
      </w:r>
    </w:p>
    <w:p w14:paraId="6B5A627E" w14:textId="77777777" w:rsidR="003C382D" w:rsidRPr="00AE5086" w:rsidRDefault="003C382D" w:rsidP="003C382D">
      <w:pPr>
        <w:rPr>
          <w:bCs/>
          <w:sz w:val="28"/>
          <w:szCs w:val="28"/>
        </w:rPr>
      </w:pPr>
    </w:p>
    <w:p w14:paraId="05817829" w14:textId="77777777" w:rsidR="003C382D" w:rsidRPr="00AE5086" w:rsidRDefault="003C382D" w:rsidP="003C382D">
      <w:pPr>
        <w:rPr>
          <w:bCs/>
          <w:sz w:val="28"/>
          <w:szCs w:val="28"/>
        </w:rPr>
      </w:pPr>
    </w:p>
    <w:p w14:paraId="52EB5E16" w14:textId="77777777" w:rsidR="003C382D" w:rsidRPr="00AE5086" w:rsidRDefault="003C382D" w:rsidP="003C382D">
      <w:pPr>
        <w:rPr>
          <w:bCs/>
          <w:sz w:val="28"/>
          <w:szCs w:val="28"/>
        </w:rPr>
      </w:pPr>
    </w:p>
    <w:p w14:paraId="2A855DBE" w14:textId="77777777" w:rsidR="003C382D" w:rsidRPr="00AE5086" w:rsidRDefault="001A23B3" w:rsidP="003C382D">
      <w:pPr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>F</w:t>
      </w:r>
      <w:r w:rsidR="003C382D" w:rsidRPr="00AE5086">
        <w:rPr>
          <w:bCs/>
          <w:sz w:val="28"/>
          <w:szCs w:val="28"/>
        </w:rPr>
        <w:t>. Vytleskám</w:t>
      </w:r>
      <w:r w:rsidR="00160A97" w:rsidRPr="00AE5086">
        <w:rPr>
          <w:bCs/>
          <w:sz w:val="28"/>
          <w:szCs w:val="28"/>
        </w:rPr>
        <w:t xml:space="preserve"> píseň „Kočka leze dírou“</w:t>
      </w:r>
      <w:r w:rsidR="00F37FFA" w:rsidRPr="00AE5086">
        <w:rPr>
          <w:bCs/>
          <w:sz w:val="28"/>
          <w:szCs w:val="28"/>
        </w:rPr>
        <w:t xml:space="preserve">. Zpívej si ji </w:t>
      </w:r>
      <w:r w:rsidR="003C382D" w:rsidRPr="00AE5086">
        <w:rPr>
          <w:bCs/>
          <w:sz w:val="28"/>
          <w:szCs w:val="28"/>
        </w:rPr>
        <w:t xml:space="preserve">potichu a pak napiš, </w:t>
      </w:r>
      <w:r w:rsidRPr="00AE5086">
        <w:rPr>
          <w:bCs/>
          <w:sz w:val="28"/>
          <w:szCs w:val="28"/>
        </w:rPr>
        <w:t>u kterého slova</w:t>
      </w:r>
      <w:r w:rsidR="003C382D" w:rsidRPr="00AE5086">
        <w:rPr>
          <w:bCs/>
          <w:sz w:val="28"/>
          <w:szCs w:val="28"/>
        </w:rPr>
        <w:t xml:space="preserve"> této písně </w:t>
      </w:r>
      <w:r w:rsidRPr="00AE5086">
        <w:rPr>
          <w:bCs/>
          <w:sz w:val="28"/>
          <w:szCs w:val="28"/>
        </w:rPr>
        <w:t>byla záměrná chyba.</w:t>
      </w:r>
    </w:p>
    <w:p w14:paraId="5969FD24" w14:textId="77777777" w:rsidR="003C382D" w:rsidRPr="00AE5086" w:rsidRDefault="003C382D" w:rsidP="003C382D">
      <w:pPr>
        <w:rPr>
          <w:bCs/>
          <w:sz w:val="28"/>
          <w:szCs w:val="28"/>
        </w:rPr>
      </w:pPr>
    </w:p>
    <w:p w14:paraId="522133FB" w14:textId="77777777" w:rsidR="003C382D" w:rsidRPr="00AE5086" w:rsidRDefault="003C382D" w:rsidP="003C382D">
      <w:pPr>
        <w:rPr>
          <w:bCs/>
          <w:sz w:val="28"/>
          <w:szCs w:val="28"/>
        </w:rPr>
      </w:pPr>
    </w:p>
    <w:p w14:paraId="5ED3FF38" w14:textId="77777777" w:rsidR="003C382D" w:rsidRPr="00AE5086" w:rsidRDefault="003C382D" w:rsidP="003C382D">
      <w:pPr>
        <w:rPr>
          <w:bCs/>
          <w:sz w:val="28"/>
          <w:szCs w:val="28"/>
        </w:rPr>
      </w:pPr>
    </w:p>
    <w:p w14:paraId="05F2FBC9" w14:textId="77777777" w:rsidR="001A23B3" w:rsidRPr="00AE5086" w:rsidRDefault="001A23B3" w:rsidP="003C382D">
      <w:pPr>
        <w:rPr>
          <w:bCs/>
          <w:sz w:val="28"/>
          <w:szCs w:val="28"/>
        </w:rPr>
      </w:pPr>
    </w:p>
    <w:p w14:paraId="55B20BD6" w14:textId="77777777" w:rsidR="003C382D" w:rsidRPr="00AE5086" w:rsidRDefault="001A23B3" w:rsidP="003C382D">
      <w:pPr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>G</w:t>
      </w:r>
      <w:r w:rsidR="003C382D" w:rsidRPr="00AE5086">
        <w:rPr>
          <w:bCs/>
          <w:sz w:val="28"/>
          <w:szCs w:val="28"/>
        </w:rPr>
        <w:t>. Zahraji ti na klavír krátký hudební motiv a ty jej zazpívej na slabiku MO. Dále ti budu hrát jen počáteční tón a ty budeš zmíněný motiv zpívat zpaměti pouze podle prvního tónu.</w:t>
      </w:r>
    </w:p>
    <w:p w14:paraId="2A7CE4F7" w14:textId="77777777" w:rsidR="003C382D" w:rsidRPr="00AE5086" w:rsidRDefault="003C382D" w:rsidP="003C382D">
      <w:pPr>
        <w:rPr>
          <w:bCs/>
          <w:sz w:val="28"/>
          <w:szCs w:val="28"/>
        </w:rPr>
      </w:pPr>
    </w:p>
    <w:p w14:paraId="14689181" w14:textId="77777777" w:rsidR="003C382D" w:rsidRPr="003C382D" w:rsidRDefault="003C382D" w:rsidP="003C382D">
      <w:pPr>
        <w:rPr>
          <w:b/>
          <w:bCs/>
          <w:sz w:val="28"/>
          <w:szCs w:val="28"/>
        </w:rPr>
      </w:pPr>
    </w:p>
    <w:p w14:paraId="0AA2B711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1F55B94E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36B2ACAB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7F96F2F6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5CF3B536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0C7BBD8D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0223710A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24B4438F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32907DE6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6C3AACD4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22053DC6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3E1F990A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5D3EF2BE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52F34242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5941B2A5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486F4785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7017A283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55C27CB1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21366AF1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3FB174D2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15DB6AE4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1DA07510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2FB79E30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323C53D5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4F68D54A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03CB5998" w14:textId="77777777" w:rsidR="001A23B3" w:rsidRDefault="001A23B3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2B38CA4D" w14:textId="77777777" w:rsidR="003C382D" w:rsidRPr="00AE5086" w:rsidRDefault="00746227" w:rsidP="00160A97">
      <w:pPr>
        <w:tabs>
          <w:tab w:val="left" w:pos="7170"/>
        </w:tabs>
        <w:rPr>
          <w:b/>
          <w:sz w:val="28"/>
          <w:szCs w:val="28"/>
        </w:rPr>
      </w:pPr>
      <w:r w:rsidRPr="00AE5086">
        <w:rPr>
          <w:b/>
          <w:iCs/>
          <w:sz w:val="28"/>
          <w:szCs w:val="28"/>
        </w:rPr>
        <w:t xml:space="preserve">Příloha pro učitele - </w:t>
      </w:r>
      <w:r w:rsidR="00160A97" w:rsidRPr="00AE5086">
        <w:rPr>
          <w:b/>
          <w:iCs/>
          <w:sz w:val="28"/>
          <w:szCs w:val="28"/>
        </w:rPr>
        <w:t>list pro učitele, do kterého si zaznamenává poznámky</w:t>
      </w:r>
      <w:r w:rsidR="001A23B3" w:rsidRPr="00AE5086">
        <w:rPr>
          <w:b/>
          <w:iCs/>
          <w:sz w:val="28"/>
          <w:szCs w:val="28"/>
        </w:rPr>
        <w:t xml:space="preserve"> </w:t>
      </w:r>
      <w:r w:rsidRPr="00AE5086">
        <w:rPr>
          <w:b/>
          <w:iCs/>
          <w:sz w:val="28"/>
          <w:szCs w:val="28"/>
        </w:rPr>
        <w:t xml:space="preserve">- Pracovní list </w:t>
      </w:r>
      <w:r w:rsidR="00160A97" w:rsidRPr="00AE5086">
        <w:rPr>
          <w:b/>
          <w:iCs/>
          <w:sz w:val="28"/>
          <w:szCs w:val="28"/>
        </w:rPr>
        <w:t>2</w:t>
      </w:r>
    </w:p>
    <w:p w14:paraId="3CB5BAA6" w14:textId="77777777" w:rsidR="00746227" w:rsidRDefault="00746227" w:rsidP="00160A97">
      <w:pPr>
        <w:tabs>
          <w:tab w:val="left" w:pos="7170"/>
        </w:tabs>
        <w:rPr>
          <w:b/>
          <w:bCs/>
          <w:sz w:val="28"/>
          <w:szCs w:val="28"/>
        </w:rPr>
      </w:pPr>
    </w:p>
    <w:p w14:paraId="22C64182" w14:textId="77777777" w:rsidR="00160A97" w:rsidRPr="00AE5086" w:rsidRDefault="00746227" w:rsidP="00160A97">
      <w:pPr>
        <w:tabs>
          <w:tab w:val="left" w:pos="7170"/>
        </w:tabs>
        <w:rPr>
          <w:i/>
          <w:iCs/>
          <w:sz w:val="20"/>
          <w:szCs w:val="20"/>
          <w:u w:val="single"/>
        </w:rPr>
      </w:pPr>
      <w:r w:rsidRPr="00AE5086">
        <w:rPr>
          <w:bCs/>
          <w:sz w:val="28"/>
          <w:szCs w:val="28"/>
        </w:rPr>
        <w:t>E. Žák</w:t>
      </w:r>
      <w:r w:rsidR="00160A97" w:rsidRPr="00AE5086">
        <w:rPr>
          <w:bCs/>
          <w:sz w:val="28"/>
          <w:szCs w:val="28"/>
        </w:rPr>
        <w:t xml:space="preserve"> vytleskává 10 různých rytmů, které mu učitelka předvádí. </w:t>
      </w:r>
      <w:r w:rsidR="00526633" w:rsidRPr="00AE5086">
        <w:rPr>
          <w:bCs/>
          <w:sz w:val="20"/>
          <w:szCs w:val="20"/>
        </w:rPr>
        <w:t>(učitelka</w:t>
      </w:r>
      <w:r w:rsidR="00160A97" w:rsidRPr="00AE5086">
        <w:rPr>
          <w:bCs/>
          <w:sz w:val="20"/>
          <w:szCs w:val="20"/>
        </w:rPr>
        <w:t xml:space="preserve"> vymýšlí r</w:t>
      </w:r>
      <w:r w:rsidR="00526633" w:rsidRPr="00AE5086">
        <w:rPr>
          <w:bCs/>
          <w:sz w:val="20"/>
          <w:szCs w:val="20"/>
        </w:rPr>
        <w:t>ůzné rytmy zpam</w:t>
      </w:r>
      <w:r w:rsidR="00160A97" w:rsidRPr="00AE5086">
        <w:rPr>
          <w:bCs/>
          <w:sz w:val="20"/>
          <w:szCs w:val="20"/>
        </w:rPr>
        <w:t>ěti)</w:t>
      </w:r>
    </w:p>
    <w:p w14:paraId="2ACBCB7B" w14:textId="77777777" w:rsidR="00160A97" w:rsidRPr="00AE5086" w:rsidRDefault="00160A97" w:rsidP="00160A97">
      <w:pPr>
        <w:tabs>
          <w:tab w:val="left" w:pos="7170"/>
        </w:tabs>
        <w:rPr>
          <w:i/>
          <w:iCs/>
          <w:sz w:val="28"/>
          <w:szCs w:val="28"/>
          <w:u w:val="single"/>
        </w:rPr>
      </w:pPr>
    </w:p>
    <w:p w14:paraId="6749EA73" w14:textId="77777777" w:rsidR="001A23B3" w:rsidRPr="00AE5086" w:rsidRDefault="00160A97" w:rsidP="00160A97">
      <w:pPr>
        <w:tabs>
          <w:tab w:val="left" w:pos="7170"/>
        </w:tabs>
        <w:rPr>
          <w:bCs/>
          <w:i/>
          <w:color w:val="0000FF"/>
          <w:kern w:val="28"/>
        </w:rPr>
      </w:pPr>
      <w:r w:rsidRPr="00AE5086">
        <w:rPr>
          <w:bCs/>
          <w:i/>
          <w:color w:val="0000FF"/>
          <w:kern w:val="28"/>
        </w:rPr>
        <w:t>poznámky………………………………………………………………………………………….</w:t>
      </w:r>
    </w:p>
    <w:p w14:paraId="19B42388" w14:textId="77777777" w:rsidR="001A23B3" w:rsidRPr="00AE5086" w:rsidRDefault="001A23B3" w:rsidP="00160A97">
      <w:pPr>
        <w:tabs>
          <w:tab w:val="left" w:pos="7170"/>
        </w:tabs>
        <w:rPr>
          <w:bCs/>
          <w:i/>
          <w:color w:val="0000FF"/>
          <w:kern w:val="28"/>
        </w:rPr>
      </w:pPr>
    </w:p>
    <w:p w14:paraId="2EC3E582" w14:textId="77777777" w:rsidR="00160A97" w:rsidRPr="00AE5086" w:rsidRDefault="001A23B3" w:rsidP="00160A97">
      <w:pPr>
        <w:tabs>
          <w:tab w:val="left" w:pos="7170"/>
        </w:tabs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>F</w:t>
      </w:r>
      <w:r w:rsidR="00160A97" w:rsidRPr="00AE5086">
        <w:rPr>
          <w:bCs/>
          <w:sz w:val="28"/>
          <w:szCs w:val="28"/>
        </w:rPr>
        <w:t>. Učitelka vytleskává píse</w:t>
      </w:r>
      <w:r w:rsidR="00746227" w:rsidRPr="00AE5086">
        <w:rPr>
          <w:bCs/>
          <w:sz w:val="28"/>
          <w:szCs w:val="28"/>
        </w:rPr>
        <w:t>ň „</w:t>
      </w:r>
      <w:r w:rsidR="00160A97" w:rsidRPr="00AE5086">
        <w:rPr>
          <w:bCs/>
          <w:sz w:val="28"/>
          <w:szCs w:val="28"/>
        </w:rPr>
        <w:t>Kočka leze dírou</w:t>
      </w:r>
      <w:r w:rsidR="00746227" w:rsidRPr="00AE5086">
        <w:rPr>
          <w:bCs/>
          <w:sz w:val="28"/>
          <w:szCs w:val="28"/>
        </w:rPr>
        <w:t>“</w:t>
      </w:r>
      <w:r w:rsidR="00160A97" w:rsidRPr="00AE5086">
        <w:rPr>
          <w:bCs/>
          <w:sz w:val="28"/>
          <w:szCs w:val="28"/>
        </w:rPr>
        <w:t xml:space="preserve"> a vytleská špa</w:t>
      </w:r>
      <w:r w:rsidR="00746227" w:rsidRPr="00AE5086">
        <w:rPr>
          <w:bCs/>
          <w:sz w:val="28"/>
          <w:szCs w:val="28"/>
        </w:rPr>
        <w:t>tný rytmus u slova „dírou“. Žák</w:t>
      </w:r>
      <w:r w:rsidR="00160A97" w:rsidRPr="00AE5086">
        <w:rPr>
          <w:bCs/>
          <w:sz w:val="28"/>
          <w:szCs w:val="28"/>
        </w:rPr>
        <w:t xml:space="preserve"> zaznamená slovo, které vytleskala špatně.</w:t>
      </w:r>
    </w:p>
    <w:p w14:paraId="2C48828C" w14:textId="77777777" w:rsidR="00160A97" w:rsidRPr="00AE5086" w:rsidRDefault="00160A97" w:rsidP="00160A97">
      <w:pPr>
        <w:tabs>
          <w:tab w:val="left" w:pos="7170"/>
        </w:tabs>
        <w:rPr>
          <w:bCs/>
          <w:sz w:val="28"/>
          <w:szCs w:val="28"/>
        </w:rPr>
      </w:pPr>
    </w:p>
    <w:p w14:paraId="74C4F1EC" w14:textId="77777777" w:rsidR="00160A97" w:rsidRPr="00AE5086" w:rsidRDefault="001A23B3" w:rsidP="00160A97">
      <w:pPr>
        <w:tabs>
          <w:tab w:val="left" w:pos="7170"/>
        </w:tabs>
        <w:rPr>
          <w:bCs/>
          <w:sz w:val="28"/>
          <w:szCs w:val="28"/>
        </w:rPr>
      </w:pPr>
      <w:r w:rsidRPr="00AE5086">
        <w:rPr>
          <w:bCs/>
          <w:sz w:val="28"/>
          <w:szCs w:val="28"/>
        </w:rPr>
        <w:t>G</w:t>
      </w:r>
      <w:r w:rsidR="00160A97" w:rsidRPr="00AE5086">
        <w:rPr>
          <w:bCs/>
          <w:sz w:val="28"/>
          <w:szCs w:val="28"/>
        </w:rPr>
        <w:t xml:space="preserve">. Učitelka </w:t>
      </w:r>
      <w:r w:rsidR="00746227" w:rsidRPr="00AE5086">
        <w:rPr>
          <w:bCs/>
          <w:sz w:val="28"/>
          <w:szCs w:val="28"/>
        </w:rPr>
        <w:t xml:space="preserve">žákovi </w:t>
      </w:r>
      <w:r w:rsidR="00160A97" w:rsidRPr="00AE5086">
        <w:rPr>
          <w:bCs/>
          <w:sz w:val="28"/>
          <w:szCs w:val="28"/>
        </w:rPr>
        <w:t xml:space="preserve">zahraje </w:t>
      </w:r>
      <w:r w:rsidR="00746227" w:rsidRPr="00AE5086">
        <w:rPr>
          <w:bCs/>
          <w:sz w:val="28"/>
          <w:szCs w:val="28"/>
        </w:rPr>
        <w:t>na klavír tento motiv, žák</w:t>
      </w:r>
      <w:r w:rsidR="00160A97" w:rsidRPr="00AE5086">
        <w:rPr>
          <w:bCs/>
          <w:sz w:val="28"/>
          <w:szCs w:val="28"/>
        </w:rPr>
        <w:t xml:space="preserve"> jej zazpívá na slabiku MO. Pak </w:t>
      </w:r>
      <w:r w:rsidR="00746227" w:rsidRPr="00AE5086">
        <w:rPr>
          <w:bCs/>
          <w:sz w:val="28"/>
          <w:szCs w:val="28"/>
        </w:rPr>
        <w:t xml:space="preserve">učitelka </w:t>
      </w:r>
      <w:r w:rsidR="00160A97" w:rsidRPr="00AE5086">
        <w:rPr>
          <w:bCs/>
          <w:sz w:val="28"/>
          <w:szCs w:val="28"/>
        </w:rPr>
        <w:t xml:space="preserve">hraje </w:t>
      </w:r>
      <w:r w:rsidR="00746227" w:rsidRPr="00AE5086">
        <w:rPr>
          <w:bCs/>
          <w:sz w:val="28"/>
          <w:szCs w:val="28"/>
        </w:rPr>
        <w:t>pouze počáteční tón, žák</w:t>
      </w:r>
      <w:r w:rsidR="00160A97" w:rsidRPr="00AE5086">
        <w:rPr>
          <w:bCs/>
          <w:sz w:val="28"/>
          <w:szCs w:val="28"/>
        </w:rPr>
        <w:t xml:space="preserve"> dále zpívá motiv dle počátečního tónu.</w:t>
      </w:r>
    </w:p>
    <w:p w14:paraId="4281EC5C" w14:textId="77777777" w:rsidR="00160A97" w:rsidRPr="00AE5086" w:rsidRDefault="00160A97" w:rsidP="00160A97">
      <w:pPr>
        <w:tabs>
          <w:tab w:val="left" w:pos="7170"/>
        </w:tabs>
        <w:rPr>
          <w:bCs/>
          <w:sz w:val="28"/>
          <w:szCs w:val="28"/>
        </w:rPr>
      </w:pPr>
      <w:r w:rsidRPr="00AE5086">
        <w:rPr>
          <w:bCs/>
          <w:i/>
          <w:noProof/>
          <w:color w:val="0000FF"/>
          <w:kern w:val="28"/>
          <w:sz w:val="28"/>
          <w:szCs w:val="28"/>
          <w:lang w:eastAsia="cs-CZ"/>
        </w:rPr>
        <w:object w:dxaOrig="1380" w:dyaOrig="1740" w14:anchorId="70753555">
          <v:shape id="_x0000_s1104" type="#_x0000_t75" style="position:absolute;margin-left:-5.2pt;margin-top:4.3pt;width:251.25pt;height:58.3pt;z-index:35" fillcolor="#0c9">
            <v:imagedata r:id="rId48" o:title=""/>
          </v:shape>
          <o:OLEObject Type="Embed" ProgID="Unknown" ShapeID="_x0000_s1104" DrawAspect="Content" ObjectID="_1668833661" r:id="rId49"/>
        </w:object>
      </w:r>
    </w:p>
    <w:p w14:paraId="0D55688E" w14:textId="77777777" w:rsidR="00160A97" w:rsidRPr="00AE5086" w:rsidRDefault="00160A97" w:rsidP="00160A97">
      <w:pPr>
        <w:tabs>
          <w:tab w:val="left" w:pos="7170"/>
        </w:tabs>
        <w:rPr>
          <w:bCs/>
          <w:i/>
          <w:color w:val="0000FF"/>
          <w:kern w:val="28"/>
        </w:rPr>
      </w:pPr>
    </w:p>
    <w:p w14:paraId="2098CEFA" w14:textId="77777777" w:rsidR="00160A97" w:rsidRPr="00AE5086" w:rsidRDefault="00160A97" w:rsidP="00160A97">
      <w:pPr>
        <w:tabs>
          <w:tab w:val="left" w:pos="7170"/>
        </w:tabs>
        <w:rPr>
          <w:bCs/>
          <w:i/>
          <w:color w:val="0000FF"/>
          <w:kern w:val="28"/>
        </w:rPr>
      </w:pPr>
    </w:p>
    <w:p w14:paraId="214919EC" w14:textId="77777777" w:rsidR="00160A97" w:rsidRPr="00AE5086" w:rsidRDefault="00160A97" w:rsidP="00160A97">
      <w:pPr>
        <w:tabs>
          <w:tab w:val="left" w:pos="7170"/>
        </w:tabs>
        <w:rPr>
          <w:bCs/>
          <w:i/>
          <w:color w:val="0000FF"/>
          <w:kern w:val="28"/>
        </w:rPr>
      </w:pPr>
    </w:p>
    <w:p w14:paraId="0C74490E" w14:textId="77777777" w:rsidR="00160A97" w:rsidRPr="00AE5086" w:rsidRDefault="00160A97" w:rsidP="00160A97">
      <w:pPr>
        <w:tabs>
          <w:tab w:val="left" w:pos="7170"/>
        </w:tabs>
        <w:rPr>
          <w:bCs/>
          <w:i/>
          <w:color w:val="0000FF"/>
          <w:kern w:val="28"/>
        </w:rPr>
      </w:pPr>
    </w:p>
    <w:p w14:paraId="64235B27" w14:textId="77777777" w:rsidR="00160A97" w:rsidRPr="00AE5086" w:rsidRDefault="00160A97" w:rsidP="00160A97">
      <w:pPr>
        <w:tabs>
          <w:tab w:val="left" w:pos="7170"/>
        </w:tabs>
        <w:rPr>
          <w:bCs/>
          <w:i/>
          <w:color w:val="0000FF"/>
          <w:kern w:val="28"/>
        </w:rPr>
      </w:pPr>
    </w:p>
    <w:p w14:paraId="3B6CC26E" w14:textId="77777777" w:rsidR="00160A97" w:rsidRPr="00AE5086" w:rsidRDefault="00160A97" w:rsidP="00160A97">
      <w:pPr>
        <w:tabs>
          <w:tab w:val="left" w:pos="7170"/>
        </w:tabs>
        <w:rPr>
          <w:bCs/>
          <w:i/>
          <w:color w:val="0000FF"/>
          <w:kern w:val="28"/>
        </w:rPr>
      </w:pPr>
      <w:r w:rsidRPr="00AE5086">
        <w:rPr>
          <w:bCs/>
          <w:i/>
          <w:color w:val="0000FF"/>
          <w:kern w:val="28"/>
        </w:rPr>
        <w:t>poznámky…………………………………………………………………………………………………………..</w:t>
      </w:r>
    </w:p>
    <w:p w14:paraId="566BD8F1" w14:textId="77777777" w:rsidR="00160A97" w:rsidRPr="00160A97" w:rsidRDefault="00160A97" w:rsidP="00160A97">
      <w:pPr>
        <w:tabs>
          <w:tab w:val="left" w:pos="7170"/>
        </w:tabs>
        <w:rPr>
          <w:b/>
          <w:bCs/>
          <w:i/>
          <w:color w:val="0000FF"/>
          <w:kern w:val="28"/>
          <w:sz w:val="28"/>
          <w:szCs w:val="28"/>
        </w:rPr>
      </w:pPr>
    </w:p>
    <w:p w14:paraId="026E6D5F" w14:textId="77777777" w:rsidR="00160A97" w:rsidRPr="003C382D" w:rsidRDefault="00160A97" w:rsidP="00160A97">
      <w:pPr>
        <w:tabs>
          <w:tab w:val="left" w:pos="7170"/>
        </w:tabs>
        <w:rPr>
          <w:sz w:val="28"/>
          <w:szCs w:val="28"/>
        </w:rPr>
      </w:pPr>
    </w:p>
    <w:sectPr w:rsidR="00160A97" w:rsidRPr="003C382D" w:rsidSect="00D000D7">
      <w:footerReference w:type="default" r:id="rId50"/>
      <w:footnotePr>
        <w:pos w:val="beneathText"/>
      </w:footnotePr>
      <w:pgSz w:w="11905" w:h="16837"/>
      <w:pgMar w:top="1134" w:right="284" w:bottom="1967" w:left="284" w:header="709" w:footer="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E2306" w14:textId="77777777" w:rsidR="00112507" w:rsidRDefault="00112507">
      <w:r>
        <w:separator/>
      </w:r>
    </w:p>
  </w:endnote>
  <w:endnote w:type="continuationSeparator" w:id="0">
    <w:p w14:paraId="7CE50F00" w14:textId="77777777" w:rsidR="00112507" w:rsidRDefault="00112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16206" w14:textId="77777777" w:rsidR="00F55438" w:rsidRDefault="00F55438">
    <w:pPr>
      <w:pStyle w:val="Zkladntext"/>
      <w:jc w:val="center"/>
      <w:rPr>
        <w:i/>
        <w:iCs/>
        <w:color w:val="333333"/>
      </w:rPr>
    </w:pPr>
    <w:r>
      <w:rPr>
        <w:i/>
        <w:iCs/>
        <w:color w:val="333333"/>
      </w:rPr>
      <w:t>Dostupné z Metodického portálu www.rvp.cz, ISSN: 1802-4785, financovaného z ESF a státního rozpočtu ČR. Provozováno Výzkumným ústavem pedagogickým v Praze.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7AF35" w14:textId="77777777" w:rsidR="00112507" w:rsidRDefault="00112507">
      <w:r>
        <w:separator/>
      </w:r>
    </w:p>
  </w:footnote>
  <w:footnote w:type="continuationSeparator" w:id="0">
    <w:p w14:paraId="0BF0AE66" w14:textId="77777777" w:rsidR="00112507" w:rsidRDefault="00112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E030A65"/>
    <w:multiLevelType w:val="hybridMultilevel"/>
    <w:tmpl w:val="AF0861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C2502D"/>
    <w:multiLevelType w:val="hybridMultilevel"/>
    <w:tmpl w:val="150AA408"/>
    <w:lvl w:ilvl="0" w:tplc="42CCE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B66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0C1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B0D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E4C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ACB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889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C7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704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2F50C09"/>
    <w:multiLevelType w:val="hybridMultilevel"/>
    <w:tmpl w:val="C5C48E50"/>
    <w:lvl w:ilvl="0" w:tplc="1D0A8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527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B85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AC1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90C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9C2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88D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980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64B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C121C70"/>
    <w:multiLevelType w:val="hybridMultilevel"/>
    <w:tmpl w:val="919239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591DF0"/>
    <w:multiLevelType w:val="hybridMultilevel"/>
    <w:tmpl w:val="5EA8BF16"/>
    <w:lvl w:ilvl="0" w:tplc="603C4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44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063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9E5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DA5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26C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2C6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3CAB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0EA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AB14468"/>
    <w:multiLevelType w:val="hybridMultilevel"/>
    <w:tmpl w:val="346ED666"/>
    <w:lvl w:ilvl="0" w:tplc="A3D6F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5AB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D86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8EF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5EB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407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68F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50F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F0E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579"/>
    <w:rsid w:val="000629B8"/>
    <w:rsid w:val="000C4269"/>
    <w:rsid w:val="00112507"/>
    <w:rsid w:val="00133955"/>
    <w:rsid w:val="00160A97"/>
    <w:rsid w:val="00185F8D"/>
    <w:rsid w:val="0019727B"/>
    <w:rsid w:val="001A23B3"/>
    <w:rsid w:val="003C382D"/>
    <w:rsid w:val="00402895"/>
    <w:rsid w:val="00526633"/>
    <w:rsid w:val="00531579"/>
    <w:rsid w:val="00683ADB"/>
    <w:rsid w:val="0069455E"/>
    <w:rsid w:val="006D30A0"/>
    <w:rsid w:val="006D35B1"/>
    <w:rsid w:val="006F08BE"/>
    <w:rsid w:val="00746227"/>
    <w:rsid w:val="008E6241"/>
    <w:rsid w:val="00991852"/>
    <w:rsid w:val="009B64AD"/>
    <w:rsid w:val="009D0C57"/>
    <w:rsid w:val="00AE5086"/>
    <w:rsid w:val="00AF5460"/>
    <w:rsid w:val="00B11FF3"/>
    <w:rsid w:val="00B97C5B"/>
    <w:rsid w:val="00C1388E"/>
    <w:rsid w:val="00C53A46"/>
    <w:rsid w:val="00CB1649"/>
    <w:rsid w:val="00CC1B26"/>
    <w:rsid w:val="00CF2EA3"/>
    <w:rsid w:val="00D000D7"/>
    <w:rsid w:val="00D46342"/>
    <w:rsid w:val="00E04452"/>
    <w:rsid w:val="00EB1BD3"/>
    <w:rsid w:val="00F2008E"/>
    <w:rsid w:val="00F22291"/>
    <w:rsid w:val="00F37FFA"/>
    <w:rsid w:val="00F5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4:docId w14:val="48DE80FD"/>
  <w15:chartTrackingRefBased/>
  <w15:docId w15:val="{88155D54-1127-46E9-8642-57AB44BC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/>
    </w:rPr>
  </w:style>
  <w:style w:type="paragraph" w:styleId="Nadpis1">
    <w:name w:val="heading 1"/>
    <w:basedOn w:val="Nadpis"/>
    <w:next w:val="Zkladn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semiHidden/>
    <w:pPr>
      <w:spacing w:after="120"/>
    </w:pPr>
  </w:style>
  <w:style w:type="paragraph" w:styleId="Seznam">
    <w:name w:val="List"/>
    <w:basedOn w:val="Zkladntext"/>
    <w:semiHidden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pat">
    <w:name w:val="footer"/>
    <w:basedOn w:val="Normln"/>
    <w:semiHidden/>
    <w:pPr>
      <w:suppressLineNumbers/>
      <w:tabs>
        <w:tab w:val="center" w:pos="4818"/>
        <w:tab w:val="right" w:pos="9637"/>
      </w:tabs>
    </w:pPr>
  </w:style>
  <w:style w:type="table" w:styleId="Mkatabulky">
    <w:name w:val="Table Grid"/>
    <w:basedOn w:val="Normlntabulka"/>
    <w:rsid w:val="006F0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D000D7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6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5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2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4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6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0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5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3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7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0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4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0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5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3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0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3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5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7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0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1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0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7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5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7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6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8.bin"/><Relationship Id="rId39" Type="http://schemas.openxmlformats.org/officeDocument/2006/relationships/oleObject" Target="embeddings/oleObject30.bin"/><Relationship Id="rId21" Type="http://schemas.openxmlformats.org/officeDocument/2006/relationships/oleObject" Target="embeddings/oleObject13.bin"/><Relationship Id="rId34" Type="http://schemas.openxmlformats.org/officeDocument/2006/relationships/oleObject" Target="embeddings/oleObject25.bin"/><Relationship Id="rId42" Type="http://schemas.openxmlformats.org/officeDocument/2006/relationships/image" Target="media/image5.png"/><Relationship Id="rId47" Type="http://schemas.openxmlformats.org/officeDocument/2006/relationships/oleObject" Target="embeddings/oleObject34.bin"/><Relationship Id="rId50" Type="http://schemas.openxmlformats.org/officeDocument/2006/relationships/footer" Target="footer1.xml"/><Relationship Id="rId55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9" Type="http://schemas.openxmlformats.org/officeDocument/2006/relationships/image" Target="media/image3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3.bin"/><Relationship Id="rId37" Type="http://schemas.openxmlformats.org/officeDocument/2006/relationships/oleObject" Target="embeddings/oleObject28.bin"/><Relationship Id="rId40" Type="http://schemas.openxmlformats.org/officeDocument/2006/relationships/image" Target="media/image4.png"/><Relationship Id="rId45" Type="http://schemas.openxmlformats.org/officeDocument/2006/relationships/oleObject" Target="embeddings/oleObject33.bin"/><Relationship Id="rId53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1.bin"/><Relationship Id="rId31" Type="http://schemas.openxmlformats.org/officeDocument/2006/relationships/oleObject" Target="embeddings/oleObject22.bin"/><Relationship Id="rId44" Type="http://schemas.openxmlformats.org/officeDocument/2006/relationships/image" Target="media/image6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43" Type="http://schemas.openxmlformats.org/officeDocument/2006/relationships/oleObject" Target="embeddings/oleObject32.bin"/><Relationship Id="rId48" Type="http://schemas.openxmlformats.org/officeDocument/2006/relationships/image" Target="media/image8.png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9.bin"/><Relationship Id="rId46" Type="http://schemas.openxmlformats.org/officeDocument/2006/relationships/image" Target="media/image7.png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31.bin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36" Type="http://schemas.openxmlformats.org/officeDocument/2006/relationships/oleObject" Target="embeddings/oleObject27.bin"/><Relationship Id="rId49" Type="http://schemas.openxmlformats.org/officeDocument/2006/relationships/oleObject" Target="embeddings/oleObject35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%20of%20Pop\Desktop\fakulta\hudebn&#237;%20psychologie\Test_hudebnosti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E04506DC709F438578DD597710CD74" ma:contentTypeVersion="7" ma:contentTypeDescription="Vytvoří nový dokument" ma:contentTypeScope="" ma:versionID="ed968716fcbabde681cccedcc13dcc0a">
  <xsd:schema xmlns:xsd="http://www.w3.org/2001/XMLSchema" xmlns:xs="http://www.w3.org/2001/XMLSchema" xmlns:p="http://schemas.microsoft.com/office/2006/metadata/properties" xmlns:ns2="2c875297-f424-4e9a-9c51-e00091a631cc" targetNamespace="http://schemas.microsoft.com/office/2006/metadata/properties" ma:root="true" ma:fieldsID="89fd873572f7058e4354e19de8de7994" ns2:_="">
    <xsd:import namespace="2c875297-f424-4e9a-9c51-e00091a631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75297-f424-4e9a-9c51-e00091a631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45DAFA-FD5C-4CFC-A7A8-7D60B6007E9D}"/>
</file>

<file path=customXml/itemProps2.xml><?xml version="1.0" encoding="utf-8"?>
<ds:datastoreItem xmlns:ds="http://schemas.openxmlformats.org/officeDocument/2006/customXml" ds:itemID="{D8050AEC-9456-4AF3-B5C0-8E79654C0F5D}"/>
</file>

<file path=customXml/itemProps3.xml><?xml version="1.0" encoding="utf-8"?>
<ds:datastoreItem xmlns:ds="http://schemas.openxmlformats.org/officeDocument/2006/customXml" ds:itemID="{20FC5B4C-60AB-4E8D-8C47-EADABCAA4730}"/>
</file>

<file path=docProps/app.xml><?xml version="1.0" encoding="utf-8"?>
<Properties xmlns="http://schemas.openxmlformats.org/officeDocument/2006/extended-properties" xmlns:vt="http://schemas.openxmlformats.org/officeDocument/2006/docPropsVTypes">
  <Template>Test_hudebnosti</Template>
  <TotalTime>1</TotalTime>
  <Pages>1</Pages>
  <Words>403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Test hudebnosti</vt:lpstr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hudebnosti</dc:title>
  <dc:subject/>
  <dc:creator>King of Pop</dc:creator>
  <cp:keywords/>
  <dc:description>Dostupné z Metodického portálu www.rvp.cz, ISSN: 1802-4785, financovaného z ESF a státního rozpočtu ČR. Provozováno Výzkumným ústavem pedagogickým v Praze.</dc:description>
  <cp:lastModifiedBy>Milena Tomanová</cp:lastModifiedBy>
  <cp:revision>2</cp:revision>
  <cp:lastPrinted>1601-01-01T00:00:00Z</cp:lastPrinted>
  <dcterms:created xsi:type="dcterms:W3CDTF">2020-12-07T07:06:00Z</dcterms:created>
  <dcterms:modified xsi:type="dcterms:W3CDTF">2020-12-07T07:07:00Z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0x0101006CE04506DC709F438578DD597710CD74</vt:lpwstr>
  </property>
</Properties>
</file>