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ED2E9" w14:textId="22742D2B" w:rsidR="00071AA8" w:rsidRDefault="00103895">
      <w:r>
        <w:rPr>
          <w:rFonts w:hint="eastAsia"/>
        </w:rPr>
        <w:t>れい１</w:t>
      </w:r>
      <w:r w:rsidR="004E3B9F">
        <w:rPr>
          <w:rFonts w:hint="eastAsia"/>
        </w:rPr>
        <w:t xml:space="preserve">　　　　　　　　　　　　　　　　　　　　　　　　　　　　　　　　　　　　　　　　　　　　　　</w:t>
      </w:r>
      <w:r w:rsidR="004E3B9F" w:rsidRPr="004E3B9F">
        <w:rPr>
          <w:rFonts w:hint="eastAsia"/>
          <w:b/>
        </w:rPr>
        <w:t>テスト練習</w:t>
      </w:r>
    </w:p>
    <w:p w14:paraId="55ADEF03" w14:textId="77777777" w:rsidR="00103895" w:rsidRDefault="00103895">
      <w:r>
        <w:rPr>
          <w:noProof/>
        </w:rPr>
        <w:drawing>
          <wp:inline distT="0" distB="0" distL="0" distR="0" wp14:editId="2FC0AD7E">
            <wp:extent cx="3556000" cy="118859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78" cy="11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editId="0DCC76F2">
            <wp:extent cx="3637280" cy="120575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74" cy="12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B7330A" w14:textId="77777777" w:rsidR="00103895" w:rsidRDefault="00103895">
      <w:r>
        <w:rPr>
          <w:rFonts w:hint="eastAsia"/>
        </w:rPr>
        <w:t>れい２　１．きのうまで　２．きょうまで　３．あしたまで　４．あさってまで</w:t>
      </w:r>
    </w:p>
    <w:p w14:paraId="6B2DBE27" w14:textId="77777777" w:rsidR="00103895" w:rsidRDefault="00103895">
      <w:r>
        <w:rPr>
          <w:rFonts w:hint="eastAsia"/>
        </w:rPr>
        <w:t>1</w:t>
      </w:r>
      <w:r>
        <w:rPr>
          <w:rFonts w:hint="eastAsia"/>
        </w:rPr>
        <w:t xml:space="preserve">番　　　　　　　　　　　　　　　　　　　　　　　　　　　　　</w:t>
      </w:r>
      <w:r>
        <w:rPr>
          <w:rFonts w:hint="eastAsia"/>
        </w:rPr>
        <w:t>2</w:t>
      </w:r>
      <w:r>
        <w:rPr>
          <w:rFonts w:hint="eastAsia"/>
        </w:rPr>
        <w:t>番</w:t>
      </w:r>
    </w:p>
    <w:p w14:paraId="54E4CEDC" w14:textId="77777777" w:rsidR="00103895" w:rsidRDefault="00103895">
      <w:r>
        <w:rPr>
          <w:rFonts w:hint="eastAsia"/>
          <w:noProof/>
        </w:rPr>
        <w:drawing>
          <wp:inline distT="0" distB="0" distL="0" distR="0" wp14:editId="77FBCFEB">
            <wp:extent cx="4009307" cy="28346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74" cy="284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editId="12645872">
            <wp:extent cx="3212846" cy="282448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75" cy="28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8E0AEF4" w14:textId="77777777" w:rsidR="00103895" w:rsidRDefault="00103895">
      <w:r>
        <w:rPr>
          <w:rFonts w:hint="eastAsia"/>
        </w:rPr>
        <w:t>3</w:t>
      </w:r>
      <w:r>
        <w:rPr>
          <w:rFonts w:hint="eastAsia"/>
        </w:rPr>
        <w:t xml:space="preserve">番　　　　　　　　　　　　　　　　　　　　　　　　　　　　　</w:t>
      </w:r>
      <w:r w:rsidR="00A022AE">
        <w:rPr>
          <w:rFonts w:hint="eastAsia"/>
        </w:rPr>
        <w:t xml:space="preserve">　　　　</w:t>
      </w:r>
      <w:r>
        <w:rPr>
          <w:rFonts w:hint="eastAsia"/>
        </w:rPr>
        <w:t>１　　　２　　３　　４</w:t>
      </w:r>
    </w:p>
    <w:p w14:paraId="0EA4A91A" w14:textId="77777777" w:rsidR="00103895" w:rsidRDefault="00103895" w:rsidP="00103895">
      <w:pPr>
        <w:jc w:val="left"/>
      </w:pPr>
      <w:r>
        <w:rPr>
          <w:rFonts w:hint="eastAsia"/>
          <w:noProof/>
        </w:rPr>
        <w:drawing>
          <wp:inline distT="0" distB="0" distL="0" distR="0" wp14:editId="2EA1BA73">
            <wp:extent cx="1859280" cy="115541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editId="0D7A87A0">
            <wp:extent cx="1778000" cy="10985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58" cy="10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editId="30B1C14B">
            <wp:extent cx="1859280" cy="1135489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3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editId="2E512E9E">
            <wp:extent cx="1849120" cy="112928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DF7F17B" w14:textId="77777777" w:rsidR="00103895" w:rsidRDefault="00103895" w:rsidP="00103895">
      <w:pPr>
        <w:jc w:val="left"/>
      </w:pPr>
      <w:r>
        <w:rPr>
          <w:rFonts w:hint="eastAsia"/>
        </w:rPr>
        <w:t>１　　　　　　　　　　　　２　　　　　　　　　　　　　３　　　　　　　　　　　　　　４</w:t>
      </w:r>
    </w:p>
    <w:p w14:paraId="0BF7EDE1" w14:textId="77777777" w:rsidR="00103895" w:rsidRDefault="00103895" w:rsidP="00103895">
      <w:pPr>
        <w:jc w:val="left"/>
      </w:pPr>
      <w:r>
        <w:rPr>
          <w:rFonts w:hint="eastAsia"/>
        </w:rPr>
        <w:t>4</w:t>
      </w:r>
      <w:r>
        <w:rPr>
          <w:rFonts w:hint="eastAsia"/>
        </w:rPr>
        <w:t>番　１．⑧　①　①　　　２．⑧　①　⑧　　　　　　　３．⑨　⑧　①　①　　　　　　４．⑨　⑧　①　⑧</w:t>
      </w:r>
    </w:p>
    <w:p w14:paraId="416D7D52" w14:textId="77777777" w:rsidR="00103895" w:rsidRDefault="00103895" w:rsidP="00103895">
      <w:pPr>
        <w:jc w:val="left"/>
      </w:pPr>
      <w:r>
        <w:rPr>
          <w:rFonts w:hint="eastAsia"/>
        </w:rPr>
        <w:t>5</w:t>
      </w:r>
      <w:r>
        <w:rPr>
          <w:rFonts w:hint="eastAsia"/>
        </w:rPr>
        <w:t>番</w:t>
      </w:r>
      <w:r w:rsidR="00A022AE">
        <w:rPr>
          <w:rFonts w:hint="eastAsia"/>
          <w:noProof/>
        </w:rPr>
        <w:drawing>
          <wp:inline distT="0" distB="0" distL="0" distR="0" wp14:editId="7B762B1A">
            <wp:extent cx="4287520" cy="1468489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05" cy="14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06D8F8D" w14:textId="77777777" w:rsidR="00103895" w:rsidRDefault="00103895" w:rsidP="00103895">
      <w:pPr>
        <w:jc w:val="left"/>
      </w:pP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editId="7F607E20">
            <wp:extent cx="4328160" cy="145260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81" cy="14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628E91E" w14:textId="77777777" w:rsidR="00103895" w:rsidRDefault="00A022AE" w:rsidP="00103895">
      <w:pPr>
        <w:jc w:val="left"/>
      </w:pPr>
      <w:r>
        <w:rPr>
          <w:rFonts w:hint="eastAsia"/>
        </w:rPr>
        <w:lastRenderedPageBreak/>
        <w:t>6</w:t>
      </w:r>
      <w:r>
        <w:rPr>
          <w:rFonts w:hint="eastAsia"/>
        </w:rPr>
        <w:t>番</w:t>
      </w:r>
      <w:r>
        <w:rPr>
          <w:rFonts w:hint="eastAsia"/>
          <w:noProof/>
        </w:rPr>
        <w:drawing>
          <wp:inline distT="0" distB="0" distL="0" distR="0" wp14:editId="33D3913B">
            <wp:extent cx="3362640" cy="237744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59" cy="23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7</w:t>
      </w:r>
      <w:r>
        <w:rPr>
          <w:rFonts w:hint="eastAsia"/>
        </w:rPr>
        <w:t>番</w:t>
      </w:r>
      <w:r>
        <w:rPr>
          <w:rFonts w:hint="eastAsia"/>
          <w:noProof/>
        </w:rPr>
        <w:drawing>
          <wp:inline distT="0" distB="0" distL="0" distR="0" wp14:editId="567744CC">
            <wp:extent cx="3341564" cy="235712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25" cy="23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A83F606" w14:textId="77777777" w:rsidR="00A022AE" w:rsidRDefault="00A022AE" w:rsidP="00103895">
      <w:pPr>
        <w:jc w:val="left"/>
      </w:pPr>
      <w:r>
        <w:rPr>
          <w:rFonts w:hint="eastAsia"/>
        </w:rPr>
        <w:t>8</w:t>
      </w:r>
      <w:r>
        <w:rPr>
          <w:rFonts w:hint="eastAsia"/>
        </w:rPr>
        <w:t xml:space="preserve">番　　　　　　　　　　　　　　　　　　　　　　　　　　　　</w:t>
      </w:r>
      <w:r>
        <w:rPr>
          <w:rFonts w:hint="eastAsia"/>
        </w:rPr>
        <w:t>9</w:t>
      </w:r>
      <w:r>
        <w:rPr>
          <w:rFonts w:hint="eastAsia"/>
        </w:rPr>
        <w:t>番</w:t>
      </w:r>
    </w:p>
    <w:p w14:paraId="0381FAA8" w14:textId="77777777" w:rsidR="00A022AE" w:rsidRDefault="00A022AE" w:rsidP="00103895">
      <w:pPr>
        <w:jc w:val="left"/>
      </w:pPr>
      <w:r>
        <w:rPr>
          <w:rFonts w:hint="eastAsia"/>
          <w:noProof/>
        </w:rPr>
        <w:drawing>
          <wp:inline distT="0" distB="0" distL="0" distR="0" wp14:editId="38972113">
            <wp:extent cx="3779520" cy="2650841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86" cy="26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editId="18DC9D03">
            <wp:extent cx="2550160" cy="2474414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91" cy="24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C79B488" w14:textId="77777777" w:rsidR="00A022AE" w:rsidRDefault="00A022AE" w:rsidP="00103895">
      <w:pPr>
        <w:jc w:val="left"/>
      </w:pPr>
    </w:p>
    <w:p w14:paraId="540F9368" w14:textId="77777777" w:rsidR="00A022AE" w:rsidRDefault="00A022AE" w:rsidP="00103895">
      <w:pPr>
        <w:jc w:val="left"/>
      </w:pPr>
      <w:r>
        <w:rPr>
          <w:rFonts w:hint="eastAsia"/>
        </w:rPr>
        <w:t>問題Ⅱ　えなどはありません。</w:t>
      </w:r>
    </w:p>
    <w:p w14:paraId="7496D9FD" w14:textId="77777777" w:rsidR="00A022AE" w:rsidRDefault="00A022AE" w:rsidP="00103895">
      <w:pPr>
        <w:jc w:val="left"/>
      </w:pPr>
      <w:r>
        <w:rPr>
          <w:rFonts w:hint="eastAsia"/>
        </w:rPr>
        <w:t xml:space="preserve">れい：１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5A35BD9D" w14:textId="77777777" w:rsidR="00A022AE" w:rsidRDefault="00A022AE" w:rsidP="00103895">
      <w:pPr>
        <w:jc w:val="left"/>
      </w:pPr>
      <w:r>
        <w:rPr>
          <w:rFonts w:hint="eastAsia"/>
        </w:rPr>
        <w:t>1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/  4</w:t>
      </w:r>
    </w:p>
    <w:p w14:paraId="5AB80FDE" w14:textId="77777777" w:rsidR="00A022AE" w:rsidRDefault="00A022AE" w:rsidP="00103895">
      <w:pPr>
        <w:jc w:val="left"/>
      </w:pPr>
      <w:r>
        <w:rPr>
          <w:rFonts w:hint="eastAsia"/>
        </w:rPr>
        <w:t>2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62459DB3" w14:textId="77777777" w:rsidR="00A022AE" w:rsidRDefault="00A022AE" w:rsidP="00103895">
      <w:pPr>
        <w:jc w:val="left"/>
      </w:pPr>
      <w:r>
        <w:rPr>
          <w:rFonts w:hint="eastAsia"/>
        </w:rPr>
        <w:t>3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23BFC501" w14:textId="77777777" w:rsidR="00A022AE" w:rsidRPr="00A022AE" w:rsidRDefault="00A022AE" w:rsidP="00103895">
      <w:pPr>
        <w:jc w:val="left"/>
      </w:pPr>
      <w:r>
        <w:rPr>
          <w:rFonts w:hint="eastAsia"/>
        </w:rPr>
        <w:t>4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0EF57D33" w14:textId="77777777" w:rsidR="00A022AE" w:rsidRDefault="00A022AE" w:rsidP="00103895">
      <w:pPr>
        <w:jc w:val="left"/>
      </w:pPr>
      <w:r>
        <w:rPr>
          <w:rFonts w:hint="eastAsia"/>
        </w:rPr>
        <w:t>5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7AD0CC17" w14:textId="77777777" w:rsidR="00A022AE" w:rsidRDefault="00A022AE" w:rsidP="00103895">
      <w:pPr>
        <w:jc w:val="left"/>
      </w:pPr>
      <w:r>
        <w:rPr>
          <w:rFonts w:hint="eastAsia"/>
        </w:rPr>
        <w:t>6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373281E5" w14:textId="77777777" w:rsidR="00A022AE" w:rsidRPr="00A022AE" w:rsidRDefault="00A022AE" w:rsidP="00103895">
      <w:pPr>
        <w:jc w:val="left"/>
      </w:pPr>
      <w:r>
        <w:rPr>
          <w:rFonts w:hint="eastAsia"/>
        </w:rPr>
        <w:t>7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 </w:t>
      </w:r>
      <w:r>
        <w:rPr>
          <w:rFonts w:hint="eastAsia"/>
        </w:rPr>
        <w:t xml:space="preserve">　</w:t>
      </w:r>
      <w:r>
        <w:rPr>
          <w:rFonts w:hint="eastAsia"/>
        </w:rPr>
        <w:t>/  4</w:t>
      </w:r>
    </w:p>
    <w:p w14:paraId="27AE0BA1" w14:textId="77777777" w:rsidR="00A022AE" w:rsidRDefault="00A022AE" w:rsidP="00A022AE">
      <w:pPr>
        <w:jc w:val="left"/>
      </w:pPr>
      <w:r>
        <w:rPr>
          <w:rFonts w:hint="eastAsia"/>
        </w:rPr>
        <w:t>8</w:t>
      </w:r>
      <w:r>
        <w:rPr>
          <w:rFonts w:hint="eastAsia"/>
        </w:rPr>
        <w:t xml:space="preserve">番：１　</w:t>
      </w:r>
      <w:r>
        <w:rPr>
          <w:rFonts w:hint="eastAsia"/>
        </w:rPr>
        <w:t>/</w:t>
      </w:r>
      <w:r>
        <w:rPr>
          <w:rFonts w:hint="eastAsia"/>
        </w:rPr>
        <w:t xml:space="preserve">　２</w:t>
      </w:r>
      <w:r>
        <w:rPr>
          <w:rFonts w:hint="eastAsia"/>
        </w:rPr>
        <w:t xml:space="preserve"> /  3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/  4</w:t>
      </w:r>
    </w:p>
    <w:p w14:paraId="5B00E65E" w14:textId="77777777" w:rsidR="00A022AE" w:rsidRDefault="00A022AE" w:rsidP="00103895">
      <w:pPr>
        <w:jc w:val="left"/>
      </w:pPr>
    </w:p>
    <w:p w14:paraId="4C929DE8" w14:textId="77777777" w:rsidR="00A022AE" w:rsidRDefault="00A022AE" w:rsidP="00103895">
      <w:pPr>
        <w:jc w:val="left"/>
      </w:pPr>
    </w:p>
    <w:sectPr w:rsidR="00A022AE" w:rsidSect="00103895">
      <w:pgSz w:w="11906" w:h="16838"/>
      <w:pgMar w:top="142" w:right="140" w:bottom="284" w:left="14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dirty"/>
  <w:attachedTemplate r:id="rId1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95"/>
    <w:rsid w:val="00071AA8"/>
    <w:rsid w:val="00103895"/>
    <w:rsid w:val="004E3B9F"/>
    <w:rsid w:val="00A022AE"/>
    <w:rsid w:val="00DC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D86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389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38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PETREIKO</dc:creator>
  <cp:keywords/>
  <dc:description/>
  <cp:lastModifiedBy>PETREIKO</cp:lastModifiedBy>
  <cp:revision>3</cp:revision>
  <dcterms:created xsi:type="dcterms:W3CDTF">2010-05-17T12:12:00Z</dcterms:created>
  <dcterms:modified xsi:type="dcterms:W3CDTF">2010-05-17T13:09:00Z</dcterms:modified>
</cp:coreProperties>
</file>