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EBC" w:rsidRDefault="00F0245E">
      <w:r>
        <w:t>++++</w:t>
      </w:r>
      <w:bookmarkStart w:id="0" w:name="_GoBack"/>
      <w:bookmarkEnd w:id="0"/>
      <w:r w:rsidR="00EA477E">
        <w:rPr>
          <w:noProof/>
          <w:lang w:eastAsia="cs-CZ"/>
        </w:rPr>
        <w:drawing>
          <wp:inline distT="0" distB="0" distL="0" distR="0" wp14:anchorId="41A890DB" wp14:editId="0C21F973">
            <wp:extent cx="5760720" cy="76966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E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77E"/>
    <w:rsid w:val="000C738F"/>
    <w:rsid w:val="0079516F"/>
    <w:rsid w:val="00EA477E"/>
    <w:rsid w:val="00F0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F89648-DDFF-4C09-8FFF-4969F464B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4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6C2260CA.dotm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Zouhar Ludvíková</dc:creator>
  <cp:keywords/>
  <dc:description/>
  <cp:lastModifiedBy>Lenka Zouhar Ludvíková</cp:lastModifiedBy>
  <cp:revision>2</cp:revision>
  <dcterms:created xsi:type="dcterms:W3CDTF">2015-10-20T08:22:00Z</dcterms:created>
  <dcterms:modified xsi:type="dcterms:W3CDTF">2015-10-20T08:22:00Z</dcterms:modified>
</cp:coreProperties>
</file>