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93B" w:rsidRPr="00711728" w:rsidRDefault="00B7793B" w:rsidP="00B7793B">
      <w:pPr>
        <w:autoSpaceDE w:val="0"/>
        <w:autoSpaceDN w:val="0"/>
        <w:adjustRightInd w:val="0"/>
        <w:spacing w:after="0" w:line="240" w:lineRule="auto"/>
        <w:rPr>
          <w:rFonts w:cs="TrebuchetMS,Bold"/>
          <w:b/>
          <w:bCs/>
        </w:rPr>
      </w:pPr>
      <w:r w:rsidRPr="00711728">
        <w:rPr>
          <w:rFonts w:cs="TrebuchetMS,Bold"/>
          <w:b/>
          <w:bCs/>
        </w:rPr>
        <w:t>I MODI DI DIRE CON GLI ANIMALI</w:t>
      </w:r>
    </w:p>
    <w:p w:rsidR="00B7793B" w:rsidRPr="00711728" w:rsidRDefault="00B7793B" w:rsidP="00B7793B">
      <w:pPr>
        <w:autoSpaceDE w:val="0"/>
        <w:autoSpaceDN w:val="0"/>
        <w:adjustRightInd w:val="0"/>
        <w:spacing w:after="0" w:line="240" w:lineRule="auto"/>
        <w:rPr>
          <w:rFonts w:cs="TrebuchetMS,Bold"/>
          <w:b/>
          <w:bCs/>
        </w:rPr>
      </w:pPr>
    </w:p>
    <w:p w:rsidR="00B7793B" w:rsidRPr="00711728" w:rsidRDefault="00B7793B" w:rsidP="00B7793B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711728">
        <w:rPr>
          <w:rFonts w:cs="TrebuchetMS,Bold"/>
          <w:b/>
          <w:bCs/>
        </w:rPr>
        <w:t>1. Conoscete questi animali?</w:t>
      </w:r>
      <w:r>
        <w:rPr>
          <w:rFonts w:cs="TrebuchetMS,Bold"/>
          <w:b/>
          <w:bCs/>
        </w:rPr>
        <w:t xml:space="preserve"> Abbina i nomi alle immagini</w:t>
      </w:r>
    </w:p>
    <w:p w:rsidR="00B7793B" w:rsidRPr="00711728" w:rsidRDefault="00B7793B" w:rsidP="00B7793B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</w:p>
    <w:p w:rsidR="00B7793B" w:rsidRPr="00EB03EC" w:rsidRDefault="00B7793B" w:rsidP="00B7793B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 w:rsidRPr="00711728">
        <w:rPr>
          <w:rFonts w:cs="TrebuchetMS"/>
        </w:rPr>
        <w:t>Gatto</w:t>
      </w:r>
      <w:r>
        <w:rPr>
          <w:rFonts w:cs="TrebuchetMS"/>
        </w:rPr>
        <w:t xml:space="preserve"> (2x)</w:t>
      </w:r>
      <w:r w:rsidRPr="00711728">
        <w:rPr>
          <w:rFonts w:cs="TrebuchetMS"/>
        </w:rPr>
        <w:t xml:space="preserve"> 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 xml:space="preserve">rospo 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>talpa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 xml:space="preserve"> topo</w:t>
      </w:r>
      <w:r>
        <w:rPr>
          <w:rFonts w:cs="TrebuchetMS"/>
        </w:rPr>
        <w:t xml:space="preserve"> 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 xml:space="preserve">riccio 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>vipera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 xml:space="preserve">leone </w:t>
      </w:r>
      <w:r>
        <w:rPr>
          <w:rFonts w:cs="TrebuchetMS"/>
        </w:rPr>
        <w:tab/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>mosca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 xml:space="preserve">acciuga 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>gallina</w:t>
      </w:r>
      <w:r>
        <w:rPr>
          <w:rFonts w:cs="TrebuchetMS"/>
        </w:rPr>
        <w:t xml:space="preserve"> (2x)</w:t>
      </w:r>
      <w:r>
        <w:rPr>
          <w:rFonts w:cs="TrebuchetMS"/>
        </w:rPr>
        <w:tab/>
      </w:r>
      <w:r w:rsidRPr="00711728">
        <w:rPr>
          <w:rFonts w:cs="TrebuchetMS"/>
        </w:rPr>
        <w:t xml:space="preserve"> lucertola 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>pecora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 xml:space="preserve">elefante 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 xml:space="preserve">coniglio 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 xml:space="preserve">toro 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 xml:space="preserve">coccodrillo </w:t>
      </w:r>
      <w:r>
        <w:rPr>
          <w:rFonts w:cs="TrebuchetMS"/>
        </w:rPr>
        <w:tab/>
      </w:r>
      <w:r>
        <w:rPr>
          <w:rFonts w:cs="TrebuchetMS"/>
        </w:rPr>
        <w:tab/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 xml:space="preserve">cane </w:t>
      </w:r>
      <w:r>
        <w:rPr>
          <w:rFonts w:cs="TrebuchetMS"/>
        </w:rPr>
        <w:tab/>
      </w:r>
      <w:r>
        <w:rPr>
          <w:rFonts w:cs="TrebuchetMS"/>
        </w:rPr>
        <w:tab/>
      </w:r>
      <w:r w:rsidRPr="00711728">
        <w:rPr>
          <w:rFonts w:cs="TrebuchetMS"/>
        </w:rPr>
        <w:t>lumaca</w:t>
      </w:r>
    </w:p>
    <w:p w:rsidR="00B7793B" w:rsidRDefault="00B7793B" w:rsidP="00B7793B">
      <w:pPr>
        <w:autoSpaceDE w:val="0"/>
        <w:autoSpaceDN w:val="0"/>
        <w:adjustRightInd w:val="0"/>
        <w:spacing w:after="0" w:line="240" w:lineRule="auto"/>
        <w:rPr>
          <w:rFonts w:cs="TrebuchetMS,Bold"/>
          <w:b/>
          <w:bCs/>
          <w:color w:val="000000"/>
        </w:rPr>
      </w:pPr>
    </w:p>
    <w:p w:rsidR="00B7793B" w:rsidRDefault="00B7793B" w:rsidP="00B7793B">
      <w:pPr>
        <w:autoSpaceDE w:val="0"/>
        <w:autoSpaceDN w:val="0"/>
        <w:adjustRightInd w:val="0"/>
        <w:spacing w:after="0" w:line="240" w:lineRule="auto"/>
        <w:rPr>
          <w:rFonts w:cs="TrebuchetMS,Bold"/>
          <w:b/>
          <w:bCs/>
          <w:color w:val="00000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872"/>
        <w:gridCol w:w="1872"/>
        <w:gridCol w:w="1718"/>
        <w:gridCol w:w="1899"/>
      </w:tblGrid>
      <w:tr w:rsidR="00B7793B" w:rsidTr="00FC354F">
        <w:tc>
          <w:tcPr>
            <w:tcW w:w="1955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16D2D812" wp14:editId="31B7F9F7">
                  <wp:extent cx="1173327" cy="777967"/>
                  <wp:effectExtent l="19050" t="0" r="7773" b="0"/>
                  <wp:docPr id="2" name="Immagine 1" descr="acciu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iuga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13" cy="77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1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pesce</w:t>
            </w:r>
          </w:p>
        </w:tc>
        <w:tc>
          <w:tcPr>
            <w:tcW w:w="1955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79FD40E2" wp14:editId="03AF1B3C">
                  <wp:extent cx="1030479" cy="738835"/>
                  <wp:effectExtent l="19050" t="0" r="0" b="0"/>
                  <wp:docPr id="6" name="Immagine 5" descr="c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e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26" cy="74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2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cane</w:t>
            </w:r>
          </w:p>
        </w:tc>
        <w:tc>
          <w:tcPr>
            <w:tcW w:w="1956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6FB48D75" wp14:editId="7CA3B856">
                  <wp:extent cx="997763" cy="791875"/>
                  <wp:effectExtent l="19050" t="0" r="0" b="0"/>
                  <wp:docPr id="5" name="Immagine 3" descr="conigl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iglio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45" cy="79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3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coniglio</w:t>
            </w:r>
          </w:p>
        </w:tc>
        <w:tc>
          <w:tcPr>
            <w:tcW w:w="1956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2FE3BEBE" wp14:editId="4F195078">
                  <wp:extent cx="1035214" cy="775411"/>
                  <wp:effectExtent l="19050" t="0" r="0" b="0"/>
                  <wp:docPr id="7" name="Immagine 6" descr="coccodril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odrill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62" cy="77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4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coccodrillo</w:t>
            </w:r>
          </w:p>
        </w:tc>
        <w:tc>
          <w:tcPr>
            <w:tcW w:w="1956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1930F672" wp14:editId="066B27A5">
                  <wp:extent cx="939241" cy="742000"/>
                  <wp:effectExtent l="19050" t="0" r="0" b="0"/>
                  <wp:docPr id="8" name="Immagine 7" descr="elef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fant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77" cy="74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5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elefante</w:t>
            </w:r>
          </w:p>
        </w:tc>
      </w:tr>
      <w:tr w:rsidR="00B7793B" w:rsidTr="00FC354F">
        <w:tc>
          <w:tcPr>
            <w:tcW w:w="1955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57DC8935" wp14:editId="42888CCC">
                  <wp:extent cx="983132" cy="736400"/>
                  <wp:effectExtent l="19050" t="0" r="7468" b="0"/>
                  <wp:docPr id="9" name="Immagine 8" descr="gall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lin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372" cy="73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6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gallina</w:t>
            </w:r>
          </w:p>
        </w:tc>
        <w:tc>
          <w:tcPr>
            <w:tcW w:w="1955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0B8E4016" wp14:editId="6B3D3487">
                  <wp:extent cx="844144" cy="751926"/>
                  <wp:effectExtent l="19050" t="0" r="0" b="0"/>
                  <wp:docPr id="10" name="Immagine 9" descr="gat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to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63" cy="75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7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gatto</w:t>
            </w:r>
          </w:p>
        </w:tc>
        <w:tc>
          <w:tcPr>
            <w:tcW w:w="1956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26150326" wp14:editId="0F26960F">
                  <wp:extent cx="997763" cy="747358"/>
                  <wp:effectExtent l="19050" t="0" r="0" b="0"/>
                  <wp:docPr id="11" name="Immagine 10" descr="le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on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59" cy="74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8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leone</w:t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</w:p>
        </w:tc>
        <w:tc>
          <w:tcPr>
            <w:tcW w:w="1956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56577B57" wp14:editId="752393CA">
                  <wp:extent cx="986383" cy="738835"/>
                  <wp:effectExtent l="19050" t="0" r="4217" b="0"/>
                  <wp:docPr id="12" name="Immagine 11" descr="lucerto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certola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27" cy="74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9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lucertola</w:t>
            </w:r>
          </w:p>
        </w:tc>
        <w:tc>
          <w:tcPr>
            <w:tcW w:w="1956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70E9AEC1" wp14:editId="4FE2246A">
                  <wp:extent cx="986382" cy="738835"/>
                  <wp:effectExtent l="19050" t="0" r="4218" b="0"/>
                  <wp:docPr id="13" name="Immagine 12" descr="luma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mac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586" cy="74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Pr="002E4660" w:rsidRDefault="00B7793B" w:rsidP="00FC354F">
            <w:pPr>
              <w:rPr>
                <w:rFonts w:cs="TrebuchetMS,Bold"/>
              </w:rPr>
            </w:pPr>
            <w:r>
              <w:rPr>
                <w:rFonts w:cs="TrebuchetMS,Bold"/>
              </w:rPr>
              <w:t>10</w:t>
            </w:r>
            <w:r w:rsidR="0068236D">
              <w:rPr>
                <w:rFonts w:cs="TrebuchetMS,Bold"/>
              </w:rPr>
              <w:t xml:space="preserve"> lumaca</w:t>
            </w:r>
          </w:p>
        </w:tc>
      </w:tr>
      <w:tr w:rsidR="00B7793B" w:rsidTr="00FC354F">
        <w:tc>
          <w:tcPr>
            <w:tcW w:w="1955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319BCB8D" wp14:editId="40DCC048">
                  <wp:extent cx="1041654" cy="770266"/>
                  <wp:effectExtent l="19050" t="0" r="6096" b="0"/>
                  <wp:docPr id="14" name="Immagine 13" descr="mos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ca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40" cy="77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11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mosca</w:t>
            </w:r>
          </w:p>
        </w:tc>
        <w:tc>
          <w:tcPr>
            <w:tcW w:w="1955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6FC95EBF" wp14:editId="1B44C85D">
                  <wp:extent cx="1139776" cy="716890"/>
                  <wp:effectExtent l="19050" t="0" r="3224" b="0"/>
                  <wp:docPr id="15" name="Immagine 14" descr="pec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ora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17" cy="72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12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pecora</w:t>
            </w:r>
          </w:p>
        </w:tc>
        <w:tc>
          <w:tcPr>
            <w:tcW w:w="1956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38C75EBE" wp14:editId="538A7963">
                  <wp:extent cx="1041654" cy="632950"/>
                  <wp:effectExtent l="19050" t="0" r="6096" b="0"/>
                  <wp:docPr id="16" name="Immagine 15" descr="ricc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ccio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45" cy="63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13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riccio</w:t>
            </w:r>
          </w:p>
        </w:tc>
        <w:tc>
          <w:tcPr>
            <w:tcW w:w="1956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025FA70E" wp14:editId="2A9880A1">
                  <wp:extent cx="1012748" cy="716890"/>
                  <wp:effectExtent l="19050" t="0" r="0" b="0"/>
                  <wp:docPr id="17" name="Immagine 16" descr="ros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41" cy="7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14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rospo</w:t>
            </w:r>
          </w:p>
        </w:tc>
        <w:tc>
          <w:tcPr>
            <w:tcW w:w="1956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378B7157" wp14:editId="7B87E0B5">
                  <wp:extent cx="1154245" cy="768096"/>
                  <wp:effectExtent l="19050" t="0" r="7805" b="0"/>
                  <wp:docPr id="18" name="Immagine 17" descr="tal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pa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02" cy="77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15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talpa</w:t>
            </w:r>
          </w:p>
        </w:tc>
      </w:tr>
      <w:tr w:rsidR="00B7793B" w:rsidTr="00FC354F">
        <w:tc>
          <w:tcPr>
            <w:tcW w:w="1955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26C4723F" wp14:editId="595FA357">
                  <wp:extent cx="1178095" cy="833933"/>
                  <wp:effectExtent l="19050" t="0" r="3005" b="0"/>
                  <wp:docPr id="19" name="Immagine 18" descr="to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po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44" cy="83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16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topo</w:t>
            </w:r>
          </w:p>
        </w:tc>
        <w:tc>
          <w:tcPr>
            <w:tcW w:w="1955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450A333F" wp14:editId="335CCE48">
                  <wp:extent cx="1063599" cy="836586"/>
                  <wp:effectExtent l="19050" t="0" r="3201" b="0"/>
                  <wp:docPr id="20" name="Immagine 19" descr="to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o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386" cy="83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17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toro</w:t>
            </w:r>
          </w:p>
        </w:tc>
        <w:tc>
          <w:tcPr>
            <w:tcW w:w="1956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noProof/>
                <w:color w:val="000000"/>
                <w:lang w:val="cs-CZ" w:eastAsia="cs-CZ"/>
              </w:rPr>
              <w:drawing>
                <wp:inline distT="0" distB="0" distL="0" distR="0" wp14:anchorId="0A626432" wp14:editId="7BAA82F0">
                  <wp:extent cx="1142314" cy="833933"/>
                  <wp:effectExtent l="19050" t="0" r="686" b="0"/>
                  <wp:docPr id="21" name="Immagine 20" descr="vip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per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96" cy="83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18</w:t>
            </w:r>
            <w:r w:rsidR="0068236D">
              <w:rPr>
                <w:rFonts w:cs="TrebuchetMS,Bold"/>
                <w:b/>
                <w:bCs/>
                <w:color w:val="000000"/>
              </w:rPr>
              <w:t xml:space="preserve"> vipera / serpente</w:t>
            </w:r>
          </w:p>
        </w:tc>
        <w:tc>
          <w:tcPr>
            <w:tcW w:w="1956" w:type="dxa"/>
          </w:tcPr>
          <w:p w:rsidR="00B7793B" w:rsidRDefault="004E5A7C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  <w:r>
              <w:rPr>
                <w:rFonts w:cs="TrebuchetMS,Bold"/>
                <w:b/>
                <w:bCs/>
                <w:color w:val="000000"/>
              </w:rPr>
              <w:t>Mulo acciuga</w:t>
            </w:r>
            <w:bookmarkStart w:id="0" w:name="_GoBack"/>
            <w:bookmarkEnd w:id="0"/>
          </w:p>
        </w:tc>
        <w:tc>
          <w:tcPr>
            <w:tcW w:w="1956" w:type="dxa"/>
          </w:tcPr>
          <w:p w:rsidR="00B7793B" w:rsidRDefault="00B7793B" w:rsidP="00FC354F">
            <w:pPr>
              <w:autoSpaceDE w:val="0"/>
              <w:autoSpaceDN w:val="0"/>
              <w:adjustRightInd w:val="0"/>
              <w:rPr>
                <w:rFonts w:cs="TrebuchetMS,Bold"/>
                <w:b/>
                <w:bCs/>
                <w:color w:val="000000"/>
              </w:rPr>
            </w:pPr>
          </w:p>
        </w:tc>
      </w:tr>
    </w:tbl>
    <w:p w:rsidR="00B7793B" w:rsidRDefault="00B7793B" w:rsidP="00B7793B">
      <w:pPr>
        <w:autoSpaceDE w:val="0"/>
        <w:autoSpaceDN w:val="0"/>
        <w:adjustRightInd w:val="0"/>
        <w:spacing w:after="0" w:line="240" w:lineRule="auto"/>
        <w:rPr>
          <w:rFonts w:cs="TrebuchetMS,Bold"/>
          <w:b/>
          <w:bCs/>
          <w:color w:val="000000"/>
        </w:rPr>
      </w:pPr>
    </w:p>
    <w:p w:rsidR="00B7793B" w:rsidRDefault="00B7793B" w:rsidP="00B7793B">
      <w:pPr>
        <w:autoSpaceDE w:val="0"/>
        <w:autoSpaceDN w:val="0"/>
        <w:adjustRightInd w:val="0"/>
        <w:spacing w:after="0" w:line="240" w:lineRule="auto"/>
        <w:rPr>
          <w:rFonts w:cs="TrebuchetMS,Bold"/>
          <w:b/>
          <w:bCs/>
          <w:color w:val="000000"/>
        </w:rPr>
      </w:pPr>
    </w:p>
    <w:p w:rsidR="00B7793B" w:rsidRDefault="00B7793B" w:rsidP="00B7793B">
      <w:pPr>
        <w:autoSpaceDE w:val="0"/>
        <w:autoSpaceDN w:val="0"/>
        <w:adjustRightInd w:val="0"/>
        <w:spacing w:after="0" w:line="240" w:lineRule="auto"/>
        <w:rPr>
          <w:rFonts w:cs="TrebuchetMS,Bold"/>
          <w:b/>
          <w:bCs/>
          <w:color w:val="000000"/>
        </w:rPr>
      </w:pPr>
    </w:p>
    <w:p w:rsidR="00B7793B" w:rsidRDefault="00B7793B" w:rsidP="00B7793B">
      <w:pPr>
        <w:autoSpaceDE w:val="0"/>
        <w:autoSpaceDN w:val="0"/>
        <w:adjustRightInd w:val="0"/>
        <w:spacing w:after="0" w:line="240" w:lineRule="auto"/>
        <w:rPr>
          <w:rFonts w:cs="TrebuchetMS,Bold"/>
          <w:b/>
          <w:bCs/>
          <w:color w:val="000000"/>
        </w:rPr>
      </w:pPr>
    </w:p>
    <w:p w:rsidR="00FC354F" w:rsidRDefault="00FC354F">
      <w:pPr>
        <w:rPr>
          <w:rFonts w:cs="TrebuchetMS,Bold"/>
          <w:b/>
          <w:bCs/>
          <w:color w:val="000000"/>
        </w:rPr>
      </w:pPr>
      <w:r>
        <w:rPr>
          <w:rFonts w:cs="TrebuchetMS,Bold"/>
          <w:b/>
          <w:bCs/>
          <w:color w:val="000000"/>
        </w:rPr>
        <w:br w:type="page"/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,Bold"/>
          <w:b/>
          <w:bCs/>
          <w:color w:val="000000"/>
        </w:rPr>
      </w:pPr>
      <w:r>
        <w:rPr>
          <w:rFonts w:cs="TrebuchetMS,Bold"/>
          <w:b/>
          <w:bCs/>
          <w:color w:val="000000"/>
        </w:rPr>
        <w:lastRenderedPageBreak/>
        <w:t>2. In coppia: inserite</w:t>
      </w:r>
      <w:r w:rsidRPr="00711728">
        <w:rPr>
          <w:rFonts w:cs="TrebuchetMS,Bold"/>
          <w:b/>
          <w:bCs/>
          <w:color w:val="000000"/>
        </w:rPr>
        <w:t xml:space="preserve"> i nomi degli animali dell’esercizio 1 in questi modi di dire (attenzione alla</w:t>
      </w:r>
      <w:r>
        <w:rPr>
          <w:rFonts w:cs="TrebuchetMS,Bold"/>
          <w:b/>
          <w:bCs/>
          <w:color w:val="000000"/>
        </w:rPr>
        <w:t xml:space="preserve">  </w:t>
      </w:r>
      <w:r w:rsidRPr="00711728">
        <w:rPr>
          <w:rFonts w:cs="TrebuchetMS,Bold"/>
          <w:b/>
          <w:bCs/>
          <w:color w:val="000000"/>
        </w:rPr>
        <w:t>concordanza!).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,Italic"/>
          <w:i/>
          <w:iCs/>
          <w:color w:val="000000"/>
        </w:rPr>
      </w:pPr>
      <w:r w:rsidRPr="00711728">
        <w:rPr>
          <w:rFonts w:cs="TrebuchetMS"/>
          <w:color w:val="000000"/>
        </w:rPr>
        <w:t xml:space="preserve">1. Eravate in tanti ieri alla festa di Marco? </w:t>
      </w:r>
      <w:r w:rsidRPr="00EB03EC">
        <w:rPr>
          <w:rFonts w:cs="TrebuchetMS,Italic"/>
          <w:iCs/>
          <w:color w:val="000000"/>
        </w:rPr>
        <w:t>No, eravamo in quattro _____________</w:t>
      </w:r>
      <w:r>
        <w:rPr>
          <w:rFonts w:cs="TrebuchetMS,Italic"/>
          <w:i/>
          <w:iCs/>
          <w:color w:val="000000"/>
        </w:rPr>
        <w:t xml:space="preserve"> 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2. Ieri alle nove ero già a letto. Sono andata a letto con le </w:t>
      </w:r>
      <w:r>
        <w:rPr>
          <w:rFonts w:cs="TrebuchetMS,Italic"/>
          <w:i/>
          <w:iCs/>
          <w:color w:val="000000"/>
        </w:rPr>
        <w:t>_____________.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3. Gabriele lavora come un </w:t>
      </w:r>
      <w:r>
        <w:rPr>
          <w:rFonts w:cs="TrebuchetMS,Italic"/>
          <w:i/>
          <w:iCs/>
          <w:color w:val="000000"/>
        </w:rPr>
        <w:t xml:space="preserve">_____________ : </w:t>
      </w:r>
      <w:r w:rsidRPr="00711728">
        <w:rPr>
          <w:rFonts w:cs="TrebuchetMS"/>
          <w:color w:val="000000"/>
        </w:rPr>
        <w:t>non ha nemmeno il tempo di fare la pausa pranzo.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4. Dopo la dieta Giovanna è diventata magra come un’ </w:t>
      </w:r>
      <w:r>
        <w:rPr>
          <w:rFonts w:cs="TrebuchetMS,Italic"/>
          <w:i/>
          <w:iCs/>
          <w:color w:val="000000"/>
        </w:rPr>
        <w:t>_____________ 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5. Al mare Manuela è una </w:t>
      </w:r>
      <w:r>
        <w:rPr>
          <w:rFonts w:cs="TrebuchetMS,Italic"/>
          <w:i/>
          <w:iCs/>
          <w:color w:val="000000"/>
        </w:rPr>
        <w:t xml:space="preserve">_____________  : </w:t>
      </w:r>
      <w:r w:rsidRPr="00711728">
        <w:rPr>
          <w:rFonts w:cs="TrebuchetMS"/>
          <w:color w:val="000000"/>
        </w:rPr>
        <w:t>sta in spiaggia sotto il sole da mattina a sera.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6. Dai cammina più velocemente: sei lento come una </w:t>
      </w:r>
      <w:r>
        <w:rPr>
          <w:rFonts w:cs="TrebuchetMS,Italic"/>
          <w:i/>
          <w:iCs/>
          <w:color w:val="000000"/>
        </w:rPr>
        <w:t>_____________ !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7. Anna studia sempre: è un </w:t>
      </w:r>
      <w:r>
        <w:rPr>
          <w:rFonts w:cs="TrebuchetMS,Italic"/>
          <w:i/>
          <w:iCs/>
          <w:color w:val="000000"/>
        </w:rPr>
        <w:t xml:space="preserve">_____________  </w:t>
      </w:r>
      <w:r w:rsidRPr="00711728">
        <w:rPr>
          <w:rFonts w:cs="TrebuchetMS"/>
          <w:color w:val="000000"/>
        </w:rPr>
        <w:t>di biblioteca.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8. I complici della rapina hanno confessato: dopo una notte di interrogatorio hanno sputato il </w:t>
      </w:r>
      <w:r>
        <w:rPr>
          <w:rFonts w:cs="TrebuchetMS,Italic"/>
          <w:i/>
          <w:iCs/>
          <w:color w:val="000000"/>
        </w:rPr>
        <w:t xml:space="preserve">_____________ </w:t>
      </w:r>
      <w:r>
        <w:rPr>
          <w:rFonts w:cs="TrebuchetMS"/>
          <w:color w:val="000000"/>
        </w:rPr>
        <w:t xml:space="preserve"> </w:t>
      </w:r>
      <w:r w:rsidRPr="00711728">
        <w:rPr>
          <w:rFonts w:cs="TrebuchetMS"/>
          <w:color w:val="000000"/>
        </w:rPr>
        <w:t>e hanno detto dove avevano nascosto i gioielli rubati.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9. Ieri sera a letto ho contato le </w:t>
      </w:r>
      <w:r>
        <w:rPr>
          <w:rFonts w:cs="TrebuchetMS,Italic"/>
          <w:i/>
          <w:iCs/>
          <w:color w:val="000000"/>
        </w:rPr>
        <w:t xml:space="preserve">_____________  </w:t>
      </w:r>
      <w:r w:rsidRPr="00711728">
        <w:rPr>
          <w:rFonts w:cs="TrebuchetMS"/>
          <w:color w:val="000000"/>
        </w:rPr>
        <w:t>per almeno un’ora: non avevo sonno!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10. Mamma mia come sei insicura con quei tacchi alti: sembri un </w:t>
      </w:r>
      <w:r>
        <w:rPr>
          <w:rFonts w:cs="TrebuchetMS,Italic"/>
          <w:i/>
          <w:iCs/>
          <w:color w:val="000000"/>
        </w:rPr>
        <w:t xml:space="preserve">_____________  </w:t>
      </w:r>
      <w:r w:rsidRPr="00711728">
        <w:rPr>
          <w:rFonts w:cs="TrebuchetMS"/>
          <w:color w:val="000000"/>
        </w:rPr>
        <w:t>in un negozio di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>porcellane!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11. Oggi mi sento un </w:t>
      </w:r>
      <w:r>
        <w:rPr>
          <w:rFonts w:cs="TrebuchetMS,Italic"/>
          <w:i/>
          <w:iCs/>
          <w:color w:val="000000"/>
        </w:rPr>
        <w:t xml:space="preserve">_____________  : </w:t>
      </w:r>
      <w:r w:rsidRPr="00711728">
        <w:rPr>
          <w:rFonts w:cs="TrebuchetMS"/>
          <w:color w:val="000000"/>
        </w:rPr>
        <w:t>potrei fare qualsiasi cosa senza stancarmi.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12. </w:t>
      </w:r>
      <w:r>
        <w:rPr>
          <w:rFonts w:cs="TrebuchetMS"/>
          <w:color w:val="000000"/>
        </w:rPr>
        <w:t>Lascia stare, è inutile che cerchi di spiegarglielo! Ha un cervello di ___________ e non capirà mai!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>13. Quando devo prendere una decisione e non so cosa fare vado sempre da mio nonno: lui tira sempre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fuori un </w:t>
      </w:r>
      <w:r>
        <w:rPr>
          <w:rFonts w:cs="TrebuchetMS,Italic"/>
          <w:i/>
          <w:iCs/>
          <w:color w:val="000000"/>
        </w:rPr>
        <w:t xml:space="preserve">_____________  </w:t>
      </w:r>
      <w:r w:rsidRPr="00711728">
        <w:rPr>
          <w:rFonts w:cs="TrebuchetMS"/>
          <w:color w:val="000000"/>
        </w:rPr>
        <w:t>dal cilindro e trova sempre una soluzione.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14. Stefano è troppo buono: non farebbe male a una </w:t>
      </w:r>
      <w:r>
        <w:rPr>
          <w:rFonts w:cs="TrebuchetMS,Italic"/>
          <w:i/>
          <w:iCs/>
          <w:color w:val="000000"/>
        </w:rPr>
        <w:t>_____________ 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15. È inutile piangere ora, le tue sono lacrime di </w:t>
      </w:r>
      <w:r>
        <w:rPr>
          <w:rFonts w:cs="TrebuchetMS,Italic"/>
          <w:i/>
          <w:iCs/>
          <w:color w:val="000000"/>
        </w:rPr>
        <w:t xml:space="preserve">_____________ </w:t>
      </w:r>
      <w:r w:rsidRPr="00711728">
        <w:rPr>
          <w:rFonts w:cs="TrebuchetMS"/>
          <w:color w:val="000000"/>
        </w:rPr>
        <w:t>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>16. Non sapevo se andare in vacanza al mare o in montagna, ma mio marito ha tagliato la testa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al </w:t>
      </w:r>
      <w:r>
        <w:rPr>
          <w:rFonts w:cs="TrebuchetMS,Italic"/>
          <w:i/>
          <w:iCs/>
          <w:color w:val="000000"/>
        </w:rPr>
        <w:t xml:space="preserve">_____________ </w:t>
      </w:r>
      <w:r w:rsidRPr="00711728">
        <w:rPr>
          <w:rFonts w:cs="TrebuchetMS"/>
          <w:color w:val="000000"/>
        </w:rPr>
        <w:t>e ha deciso andare in una città d’arte.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17. Roberta è proprio una </w:t>
      </w:r>
      <w:r>
        <w:rPr>
          <w:rFonts w:cs="TrebuchetMS,Italic"/>
          <w:i/>
          <w:iCs/>
          <w:color w:val="000000"/>
        </w:rPr>
        <w:t xml:space="preserve">_____________  : </w:t>
      </w:r>
      <w:r w:rsidRPr="00711728">
        <w:rPr>
          <w:rFonts w:cs="TrebuchetMS"/>
          <w:color w:val="000000"/>
        </w:rPr>
        <w:t>non perde occasione per parlare male di tutto e tutti.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EB03EC">
        <w:rPr>
          <w:rFonts w:cs="TrebuchetMS"/>
          <w:color w:val="000000"/>
        </w:rPr>
        <w:t>18.  Luca mi ha detto che domani arriverà in ritardo alla festa. Anche Alberto arriverà in ritardo. Secondo</w:t>
      </w:r>
      <w:r>
        <w:rPr>
          <w:rFonts w:cs="TrebuchetMS"/>
          <w:color w:val="000000"/>
        </w:rPr>
        <w:t xml:space="preserve"> me stanno organizzando qualcosa, forse uno scherzo…  questo loro comportamento è strano, non mi è chiaro. Qui __________ ci cova.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19. Simone non ti ha salutato perché non ti ha riconosciuto: senza occhiali è cieco come una </w:t>
      </w:r>
      <w:r>
        <w:rPr>
          <w:rFonts w:cs="TrebuchetMS,Italic"/>
          <w:i/>
          <w:iCs/>
          <w:color w:val="000000"/>
        </w:rPr>
        <w:t>_____________ !</w:t>
      </w:r>
    </w:p>
    <w:p w:rsidR="00B7793B" w:rsidRPr="00711728" w:rsidRDefault="00B7793B" w:rsidP="00B7793B">
      <w:pPr>
        <w:autoSpaceDE w:val="0"/>
        <w:autoSpaceDN w:val="0"/>
        <w:adjustRightInd w:val="0"/>
        <w:spacing w:after="0"/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 xml:space="preserve">20. Gli ho chiesto se c’era qualcosa che non andasse ma lui si è chiuso a </w:t>
      </w:r>
      <w:r>
        <w:rPr>
          <w:rFonts w:cs="TrebuchetMS,Italic"/>
          <w:i/>
          <w:iCs/>
          <w:color w:val="000000"/>
        </w:rPr>
        <w:t xml:space="preserve">_____________  </w:t>
      </w:r>
      <w:r w:rsidRPr="00711728">
        <w:rPr>
          <w:rFonts w:cs="TrebuchetMS"/>
          <w:color w:val="000000"/>
        </w:rPr>
        <w:t>e non mi ha più</w:t>
      </w:r>
    </w:p>
    <w:p w:rsidR="00B7793B" w:rsidRDefault="00B7793B" w:rsidP="00B7793B">
      <w:pPr>
        <w:rPr>
          <w:rFonts w:cs="TrebuchetMS"/>
          <w:color w:val="000000"/>
        </w:rPr>
      </w:pPr>
      <w:r w:rsidRPr="00711728">
        <w:rPr>
          <w:rFonts w:cs="TrebuchetMS"/>
          <w:color w:val="000000"/>
        </w:rPr>
        <w:t>risposto.</w:t>
      </w:r>
    </w:p>
    <w:p w:rsidR="00750074" w:rsidRDefault="00750074"/>
    <w:sectPr w:rsidR="00750074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A7C" w:rsidRDefault="004E5A7C" w:rsidP="00B7793B">
      <w:pPr>
        <w:spacing w:after="0" w:line="240" w:lineRule="auto"/>
      </w:pPr>
      <w:r>
        <w:separator/>
      </w:r>
    </w:p>
  </w:endnote>
  <w:endnote w:type="continuationSeparator" w:id="0">
    <w:p w:rsidR="004E5A7C" w:rsidRDefault="004E5A7C" w:rsidP="00B77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MS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A7C" w:rsidRDefault="004E5A7C" w:rsidP="00B7793B">
      <w:pPr>
        <w:spacing w:after="0" w:line="240" w:lineRule="auto"/>
      </w:pPr>
      <w:r>
        <w:separator/>
      </w:r>
    </w:p>
  </w:footnote>
  <w:footnote w:type="continuationSeparator" w:id="0">
    <w:p w:rsidR="004E5A7C" w:rsidRDefault="004E5A7C" w:rsidP="00B77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A7C" w:rsidRPr="00B7793B" w:rsidRDefault="004E5A7C">
    <w:pPr>
      <w:pStyle w:val="Zhlav"/>
      <w:rPr>
        <w:lang w:val="cs-CZ"/>
      </w:rPr>
    </w:pPr>
    <w:r>
      <w:rPr>
        <w:lang w:val="cs-CZ"/>
      </w:rPr>
      <w:t>Jazyková cvičení 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93B"/>
    <w:rsid w:val="001B555D"/>
    <w:rsid w:val="00400CD0"/>
    <w:rsid w:val="004E5A7C"/>
    <w:rsid w:val="0068236D"/>
    <w:rsid w:val="00750074"/>
    <w:rsid w:val="00B7793B"/>
    <w:rsid w:val="00FC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FD3985-5101-4079-8B0F-C8C9D6245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7793B"/>
    <w:rPr>
      <w:lang w:val="it-I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7793B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7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793B"/>
    <w:rPr>
      <w:rFonts w:ascii="Tahoma" w:hAnsi="Tahoma" w:cs="Tahoma"/>
      <w:sz w:val="16"/>
      <w:szCs w:val="16"/>
      <w:lang w:val="it-IT"/>
    </w:rPr>
  </w:style>
  <w:style w:type="paragraph" w:styleId="Zhlav">
    <w:name w:val="header"/>
    <w:basedOn w:val="Normln"/>
    <w:link w:val="ZhlavChar"/>
    <w:uiPriority w:val="99"/>
    <w:unhideWhenUsed/>
    <w:rsid w:val="00B77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793B"/>
    <w:rPr>
      <w:lang w:val="it-IT"/>
    </w:rPr>
  </w:style>
  <w:style w:type="paragraph" w:styleId="Zpat">
    <w:name w:val="footer"/>
    <w:basedOn w:val="Normln"/>
    <w:link w:val="ZpatChar"/>
    <w:uiPriority w:val="99"/>
    <w:unhideWhenUsed/>
    <w:rsid w:val="00B779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793B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68F57AA8.dotm</Template>
  <TotalTime>77</TotalTime>
  <Pages>2</Pages>
  <Words>394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2718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De Tommaso</dc:creator>
  <cp:lastModifiedBy>Valeria De Tommaso</cp:lastModifiedBy>
  <cp:revision>3</cp:revision>
  <cp:lastPrinted>2015-11-12T10:00:00Z</cp:lastPrinted>
  <dcterms:created xsi:type="dcterms:W3CDTF">2015-11-12T09:54:00Z</dcterms:created>
  <dcterms:modified xsi:type="dcterms:W3CDTF">2015-11-12T12:07:00Z</dcterms:modified>
</cp:coreProperties>
</file>