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7.wmf" ContentType="image/x-wmf"/>
  <Override PartName="/word/media/image46.wmf" ContentType="image/x-wmf"/>
  <Override PartName="/word/media/image45.wmf" ContentType="image/x-wmf"/>
  <Override PartName="/word/media/image44.wmf" ContentType="image/x-wmf"/>
  <Override PartName="/word/media/image43.wmf" ContentType="image/x-wmf"/>
  <Override PartName="/word/media/image42.wmf" ContentType="image/x-wmf"/>
  <Override PartName="/word/media/image41.wmf" ContentType="image/x-wmf"/>
  <Override PartName="/word/media/image40.wmf" ContentType="image/x-wmf"/>
  <Override PartName="/word/media/image35.wmf" ContentType="image/x-wmf"/>
  <Override PartName="/word/media/image34.wmf" ContentType="image/x-wmf"/>
  <Override PartName="/word/media/image33.wmf" ContentType="image/x-wmf"/>
  <Override PartName="/word/media/image32.wmf" ContentType="image/x-wmf"/>
  <Override PartName="/word/media/image31.wmf" ContentType="image/x-wmf"/>
  <Override PartName="/word/media/image30.wmf" ContentType="image/x-wmf"/>
  <Override PartName="/word/media/image29.wmf" ContentType="image/x-wmf"/>
  <Override PartName="/word/media/image28.wmf" ContentType="image/x-wmf"/>
  <Override PartName="/word/media/image27.wmf" ContentType="image/x-wmf"/>
  <Override PartName="/word/media/image26.wmf" ContentType="image/x-wmf"/>
  <Override PartName="/word/media/image39.wmf" ContentType="image/x-wmf"/>
  <Override PartName="/word/media/image17.wmf" ContentType="image/x-wmf"/>
  <Override PartName="/word/media/image50.wmf" ContentType="image/x-wmf"/>
  <Override PartName="/word/media/image18.wmf" ContentType="image/x-wmf"/>
  <Override PartName="/word/media/image19.wmf" ContentType="image/x-wmf"/>
  <Override PartName="/word/media/image20.wmf" ContentType="image/x-wmf"/>
  <Override PartName="/word/media/image12.wmf" ContentType="image/x-wmf"/>
  <Override PartName="/word/media/image65.wmf" ContentType="image/x-wmf"/>
  <Override PartName="/word/media/image61.wmf" ContentType="image/x-wmf"/>
  <Override PartName="/word/media/image5.wmf" ContentType="image/x-wmf"/>
  <Override PartName="/word/media/image55.wmf" ContentType="image/x-wmf"/>
  <Override PartName="/word/media/image13.wmf" ContentType="image/x-wmf"/>
  <Override PartName="/word/media/image62.wmf" ContentType="image/x-wmf"/>
  <Override PartName="/word/media/image16.wmf" ContentType="image/x-wmf"/>
  <Override PartName="/word/media/image15.wmf" ContentType="image/x-wmf"/>
  <Override PartName="/word/media/image49.wmf" ContentType="image/x-wmf"/>
  <Override PartName="/word/media/image64.wmf" ContentType="image/x-wmf"/>
  <Override PartName="/word/media/image11.wmf" ContentType="image/x-wmf"/>
  <Override PartName="/word/media/image60.wmf" ContentType="image/x-wmf"/>
  <Override PartName="/word/media/image14.wmf" ContentType="image/x-wmf"/>
  <Override PartName="/word/media/image63.wmf" ContentType="image/x-wmf"/>
  <Override PartName="/word/media/image10.wmf" ContentType="image/x-wmf"/>
  <Override PartName="/word/media/image48.wmf" ContentType="image/x-wmf"/>
  <Override PartName="/word/media/image4.wmf" ContentType="image/x-wmf"/>
  <Override PartName="/word/media/image54.wmf" ContentType="image/x-wmf"/>
  <Override PartName="/word/media/image23.wmf" ContentType="image/x-wmf"/>
  <Override PartName="/word/media/image8.wmf" ContentType="image/x-wmf"/>
  <Override PartName="/word/media/image58.wmf" ContentType="image/x-wmf"/>
  <Override PartName="/word/media/image53.wmf" ContentType="image/x-wmf"/>
  <Override PartName="/word/media/image3.wmf" ContentType="image/x-wmf"/>
  <Override PartName="/word/media/image38.wmf" ContentType="image/x-wmf"/>
  <Override PartName="/word/media/image21.wmf" ContentType="image/x-wmf"/>
  <Override PartName="/word/media/image6.wmf" ContentType="image/x-wmf"/>
  <Override PartName="/word/media/image56.wmf" ContentType="image/x-wmf"/>
  <Override PartName="/word/media/image51.wmf" ContentType="image/x-wmf"/>
  <Override PartName="/word/media/image1.wmf" ContentType="image/x-wmf"/>
  <Override PartName="/word/media/image36.wmf" ContentType="image/x-wmf"/>
  <Override PartName="/word/media/image22.wmf" ContentType="image/x-wmf"/>
  <Override PartName="/word/media/image7.wmf" ContentType="image/x-wmf"/>
  <Override PartName="/word/media/image57.wmf" ContentType="image/x-wmf"/>
  <Override PartName="/word/media/image52.wmf" ContentType="image/x-wmf"/>
  <Override PartName="/word/media/image2.wmf" ContentType="image/x-wmf"/>
  <Override PartName="/word/media/image37.wmf" ContentType="image/x-wmf"/>
  <Override PartName="/word/media/image59.wmf" ContentType="image/x-wmf"/>
  <Override PartName="/word/media/image9.wmf" ContentType="image/x-wmf"/>
  <Override PartName="/word/media/image24.wmf" ContentType="image/x-wmf"/>
  <Override PartName="/word/media/image25.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 xml:space="preserve">Личне заменице: </w:t>
      </w:r>
    </w:p>
    <w:p>
      <w:pPr>
        <w:pStyle w:val="Normal"/>
        <w:rPr/>
      </w:pPr>
      <w:r>
        <w:rPr/>
        <w:drawing>
          <wp:inline distT="0" distB="0" distL="0" distR="0">
            <wp:extent cx="3963035" cy="194818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14" r="-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Модална употреба времена: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4572635" cy="87439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" t="-34" r="-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0" distR="0">
            <wp:extent cx="4493260" cy="65214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47" r="-7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  <w:lang w:val="ru-RU"/>
        </w:rPr>
      </w:pPr>
      <w:r>
        <w:rPr>
          <w:b/>
          <w:bCs/>
          <w:lang w:val="ru-RU"/>
        </w:rPr>
        <w:t>Користећи одговарајуће везнике направите сложене реченице: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ru-RU"/>
        </w:rPr>
        <w:drawing>
          <wp:inline distT="0" distB="0" distL="0" distR="0">
            <wp:extent cx="4264660" cy="231711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Глаголски прилози садашњи и прошли: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332730" cy="224028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Пасив: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801235" cy="163258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18" r="-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Имперсоналне реченице: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3122295" cy="220345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Императив: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2896235" cy="206502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Деминутиви – направити реченице: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1704975" cy="21907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1" t="-164" r="-21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4295775" cy="21907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64" r="-8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953000" cy="1131570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24" r="-6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2590165" cy="111506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0" t="-24" r="-10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562475" cy="209550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8" t="-172" r="-8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2238375" cy="209550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6" t="-172" r="-16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3305175" cy="209550"/>
            <wp:effectExtent l="0" t="0" r="0" b="0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1" t="-172" r="-11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505575" cy="2219325"/>
            <wp:effectExtent l="0" t="0" r="0" b="0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524375" cy="247650"/>
            <wp:effectExtent l="0" t="0" r="0" b="0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8" t="-146" r="-8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1781175" cy="209550"/>
            <wp:effectExtent l="0" t="0" r="0" b="0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0" t="-172" r="-20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467475" cy="2305050"/>
            <wp:effectExtent l="0" t="0" r="0" b="0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2352675" cy="219075"/>
            <wp:effectExtent l="0" t="0" r="0" b="0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5" t="-164" r="-15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4029075" cy="238125"/>
            <wp:effectExtent l="0" t="0" r="0" b="0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9" t="-151" r="-9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2009775" cy="180975"/>
            <wp:effectExtent l="0" t="0" r="0" b="0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8" t="-199" r="-18" b="-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629275" cy="2305050"/>
            <wp:effectExtent l="0" t="0" r="0" b="0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Допунити реченице: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 xml:space="preserve"> </w:t>
      </w:r>
      <w:r>
        <w:rPr>
          <w:b/>
          <w:bCs/>
          <w:lang w:val="sr-RS"/>
        </w:rPr>
        <w:drawing>
          <wp:inline distT="0" distB="0" distL="0" distR="0">
            <wp:extent cx="4307205" cy="1120140"/>
            <wp:effectExtent l="0" t="0" r="0" b="0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7" t="-29" r="-7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Предлози: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038600" cy="1642745"/>
            <wp:effectExtent l="0" t="0" r="0" b="0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8" t="-20" r="-8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3505835" cy="2189480"/>
            <wp:effectExtent l="0" t="0" r="0" b="0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3550285" cy="3657600"/>
            <wp:effectExtent l="0" t="0" r="0" b="0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981075" cy="9296400"/>
            <wp:effectExtent l="0" t="0" r="0" b="0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7" t="-4" r="-37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4181475" cy="9296400"/>
            <wp:effectExtent l="0" t="0" r="0" b="0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9" t="-4" r="-9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1095375" cy="7724775"/>
            <wp:effectExtent l="0" t="0" r="0" b="0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33" t="-5" r="-3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4105275" cy="7734300"/>
            <wp:effectExtent l="0" t="0" r="0" b="0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9" t="-5" r="-9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Будуће време: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391275" cy="1504950"/>
            <wp:effectExtent l="0" t="0" r="0" b="0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6" t="-24" r="-6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Падежи: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429375" cy="1790700"/>
            <wp:effectExtent l="0" t="0" r="0" b="0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6" t="-20" r="-6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Предлози: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467475" cy="2543175"/>
            <wp:effectExtent l="0" t="0" r="0" b="0"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6" t="-14" r="-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543675" cy="2038350"/>
            <wp:effectExtent l="0" t="0" r="0" b="0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6" t="-18" r="-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 xml:space="preserve">Футур </w:t>
      </w:r>
      <w:r>
        <w:rPr>
          <w:b/>
          <w:bCs/>
        </w:rPr>
        <w:t xml:space="preserve">II: 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114165" cy="488315"/>
            <wp:effectExtent l="0" t="0" r="0" b="0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8" t="-69" r="-8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869940" cy="1599565"/>
            <wp:effectExtent l="0" t="0" r="0" b="0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6" t="-21" r="-6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792470" cy="420370"/>
            <wp:effectExtent l="0" t="0" r="0" b="0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6" t="-77" r="-6" b="-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104130" cy="186055"/>
            <wp:effectExtent l="0" t="0" r="0" b="0"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7" t="-180" r="-7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762000" cy="178435"/>
            <wp:effectExtent l="0" t="0" r="0" b="0"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50" t="-210" r="-50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715635" cy="1769745"/>
            <wp:effectExtent l="0" t="0" r="0" b="0"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6" t="-18" r="-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5715635" cy="381000"/>
            <wp:effectExtent l="0" t="0" r="0" b="0"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6" t="-84" r="-6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1819275" cy="200025"/>
            <wp:effectExtent l="0" t="0" r="0" b="0"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20" t="-180" r="-20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1971675" cy="180975"/>
            <wp:effectExtent l="0" t="0" r="0" b="0"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18" t="-199" r="-18" b="-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485765" cy="2663825"/>
            <wp:effectExtent l="0" t="0" r="0" b="0"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792470" cy="454660"/>
            <wp:effectExtent l="0" t="0" r="0" b="0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6" t="-71" r="-6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2894965" cy="196850"/>
            <wp:effectExtent l="0" t="0" r="0" b="0"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12" t="-172" r="-12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2028190" cy="191135"/>
            <wp:effectExtent l="0" t="0" r="0" b="0"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7" t="-180" r="-17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429375" cy="247650"/>
            <wp:effectExtent l="0" t="0" r="0" b="0"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6" t="-146" r="-6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4143375" cy="209550"/>
            <wp:effectExtent l="0" t="0" r="0" b="0"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9" t="-172" r="-9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2352675" cy="190500"/>
            <wp:effectExtent l="0" t="0" r="0" b="0"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15" t="-189" r="-1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790575" cy="200025"/>
            <wp:effectExtent l="0" t="0" r="0" b="0"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46" t="-180" r="-46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864225" cy="1603375"/>
            <wp:effectExtent l="0" t="0" r="0" b="0"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5" t="-20" r="-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Бројеви: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104765" cy="3270885"/>
            <wp:effectExtent l="0" t="0" r="0" b="0"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Падежи: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3732530" cy="2121535"/>
            <wp:effectExtent l="0" t="0" r="0" b="0"/>
            <wp:docPr id="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391275" cy="219075"/>
            <wp:effectExtent l="0" t="0" r="0" b="0"/>
            <wp:docPr id="56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-6" t="-164" r="-6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705475" cy="200025"/>
            <wp:effectExtent l="0" t="0" r="0" b="0"/>
            <wp:docPr id="5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-6" t="-180" r="-6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1057275" cy="200025"/>
            <wp:effectExtent l="0" t="0" r="0" b="0"/>
            <wp:docPr id="5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34" t="-180" r="-34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5561965" cy="2792730"/>
            <wp:effectExtent l="0" t="0" r="0" b="0"/>
            <wp:docPr id="59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Мушки у женски род: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543675" cy="2047875"/>
            <wp:effectExtent l="0" t="0" r="0" b="0"/>
            <wp:docPr id="6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-6" t="-18" r="-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200775" cy="2095500"/>
            <wp:effectExtent l="0" t="0" r="0" b="0"/>
            <wp:docPr id="61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6" t="-17" r="-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429375" cy="1019175"/>
            <wp:effectExtent l="0" t="0" r="0" b="0"/>
            <wp:docPr id="62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6" t="-35" r="-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Наставити реченице: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2352675" cy="1533525"/>
            <wp:effectExtent l="0" t="0" r="0" b="0"/>
            <wp:docPr id="63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15" t="-23" r="-15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t>Објаснити:</w:t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  <w:drawing>
          <wp:inline distT="0" distB="0" distL="0" distR="0">
            <wp:extent cx="638175" cy="200025"/>
            <wp:effectExtent l="0" t="0" r="0" b="0"/>
            <wp:docPr id="64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56" t="-180" r="-56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sr-RS"/>
        </w:rPr>
        <w:drawing>
          <wp:inline distT="0" distB="0" distL="0" distR="0">
            <wp:extent cx="6017895" cy="244475"/>
            <wp:effectExtent l="0" t="0" r="0" b="0"/>
            <wp:docPr id="65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6" t="-140" r="-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p>
      <w:pPr>
        <w:pStyle w:val="Normal"/>
        <w:rPr>
          <w:b/>
          <w:b/>
          <w:bCs/>
          <w:lang w:val="sr-RS"/>
        </w:rPr>
      </w:pPr>
      <w:r>
        <w:rPr>
          <w:b/>
          <w:bCs/>
          <w:lang w:val="sr-RS"/>
        </w:rPr>
      </w:r>
    </w:p>
    <w:sectPr>
      <w:type w:val="nextPage"/>
      <w:pgSz w:w="12240" w:h="15840"/>
      <w:pgMar w:left="600" w:right="840" w:header="0" w:top="360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image" Target="media/image31.wmf"/><Relationship Id="rId33" Type="http://schemas.openxmlformats.org/officeDocument/2006/relationships/image" Target="media/image32.wmf"/><Relationship Id="rId34" Type="http://schemas.openxmlformats.org/officeDocument/2006/relationships/image" Target="media/image33.wmf"/><Relationship Id="rId35" Type="http://schemas.openxmlformats.org/officeDocument/2006/relationships/image" Target="media/image34.wmf"/><Relationship Id="rId36" Type="http://schemas.openxmlformats.org/officeDocument/2006/relationships/image" Target="media/image35.wmf"/><Relationship Id="rId37" Type="http://schemas.openxmlformats.org/officeDocument/2006/relationships/image" Target="media/image36.wmf"/><Relationship Id="rId38" Type="http://schemas.openxmlformats.org/officeDocument/2006/relationships/image" Target="media/image37.wmf"/><Relationship Id="rId39" Type="http://schemas.openxmlformats.org/officeDocument/2006/relationships/image" Target="media/image38.wmf"/><Relationship Id="rId40" Type="http://schemas.openxmlformats.org/officeDocument/2006/relationships/image" Target="media/image39.wmf"/><Relationship Id="rId41" Type="http://schemas.openxmlformats.org/officeDocument/2006/relationships/image" Target="media/image40.wmf"/><Relationship Id="rId42" Type="http://schemas.openxmlformats.org/officeDocument/2006/relationships/image" Target="media/image41.wmf"/><Relationship Id="rId43" Type="http://schemas.openxmlformats.org/officeDocument/2006/relationships/image" Target="media/image42.wmf"/><Relationship Id="rId44" Type="http://schemas.openxmlformats.org/officeDocument/2006/relationships/image" Target="media/image43.wmf"/><Relationship Id="rId45" Type="http://schemas.openxmlformats.org/officeDocument/2006/relationships/image" Target="media/image44.wmf"/><Relationship Id="rId46" Type="http://schemas.openxmlformats.org/officeDocument/2006/relationships/image" Target="media/image45.wmf"/><Relationship Id="rId47" Type="http://schemas.openxmlformats.org/officeDocument/2006/relationships/image" Target="media/image46.wmf"/><Relationship Id="rId48" Type="http://schemas.openxmlformats.org/officeDocument/2006/relationships/image" Target="media/image47.wmf"/><Relationship Id="rId49" Type="http://schemas.openxmlformats.org/officeDocument/2006/relationships/image" Target="media/image48.wmf"/><Relationship Id="rId50" Type="http://schemas.openxmlformats.org/officeDocument/2006/relationships/image" Target="media/image49.wmf"/><Relationship Id="rId51" Type="http://schemas.openxmlformats.org/officeDocument/2006/relationships/image" Target="media/image50.wmf"/><Relationship Id="rId52" Type="http://schemas.openxmlformats.org/officeDocument/2006/relationships/image" Target="media/image51.wmf"/><Relationship Id="rId53" Type="http://schemas.openxmlformats.org/officeDocument/2006/relationships/image" Target="media/image52.wmf"/><Relationship Id="rId54" Type="http://schemas.openxmlformats.org/officeDocument/2006/relationships/image" Target="media/image53.wmf"/><Relationship Id="rId55" Type="http://schemas.openxmlformats.org/officeDocument/2006/relationships/image" Target="media/image54.wmf"/><Relationship Id="rId56" Type="http://schemas.openxmlformats.org/officeDocument/2006/relationships/image" Target="media/image55.wmf"/><Relationship Id="rId57" Type="http://schemas.openxmlformats.org/officeDocument/2006/relationships/image" Target="media/image56.wmf"/><Relationship Id="rId58" Type="http://schemas.openxmlformats.org/officeDocument/2006/relationships/image" Target="media/image57.wmf"/><Relationship Id="rId59" Type="http://schemas.openxmlformats.org/officeDocument/2006/relationships/image" Target="media/image58.wmf"/><Relationship Id="rId60" Type="http://schemas.openxmlformats.org/officeDocument/2006/relationships/image" Target="media/image59.wmf"/><Relationship Id="rId61" Type="http://schemas.openxmlformats.org/officeDocument/2006/relationships/image" Target="media/image60.wmf"/><Relationship Id="rId62" Type="http://schemas.openxmlformats.org/officeDocument/2006/relationships/image" Target="media/image61.wmf"/><Relationship Id="rId63" Type="http://schemas.openxmlformats.org/officeDocument/2006/relationships/image" Target="media/image62.wmf"/><Relationship Id="rId64" Type="http://schemas.openxmlformats.org/officeDocument/2006/relationships/image" Target="media/image63.wmf"/><Relationship Id="rId65" Type="http://schemas.openxmlformats.org/officeDocument/2006/relationships/image" Target="media/image64.wmf"/><Relationship Id="rId66" Type="http://schemas.openxmlformats.org/officeDocument/2006/relationships/image" Target="media/image65.wmf"/><Relationship Id="rId67" Type="http://schemas.openxmlformats.org/officeDocument/2006/relationships/fontTable" Target="fontTable.xml"/><Relationship Id="rId6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70</TotalTime>
  <Application>LibreOffice/6.3.6.2$Linux_X86_64 LibreOffice_project/30$Build-2</Application>
  <Pages>3</Pages>
  <Words>41</Words>
  <Characters>308</Characters>
  <CharactersWithSpaces>334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2014-03-05T22:29:00Z</dcterms:created>
  <dc:creator>Win7</dc:creator>
  <dc:description/>
  <cp:keywords/>
  <dc:language>en-US</dc:language>
  <cp:lastModifiedBy>Win7</cp:lastModifiedBy>
  <dcterms:modified xsi:type="dcterms:W3CDTF">2014-03-05T23:39:00Z</dcterms:modified>
  <cp:revision>1</cp:revision>
  <dc:subject/>
  <dc:title>Личне заменице: </dc:title>
</cp:coreProperties>
</file>