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67E" w:rsidRDefault="0070167E">
      <w:r>
        <w:t xml:space="preserve"> </w:t>
      </w:r>
      <w:r w:rsidRPr="00157D41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328.5pt;height:339.75pt;visibility:visible">
            <v:imagedata r:id="rId4" o:title="" croptop="8111f" cropbottom="8358f" cropleft="9342f" cropright="17603f"/>
          </v:shape>
        </w:pict>
      </w:r>
      <w:r w:rsidRPr="00157D41">
        <w:rPr>
          <w:noProof/>
          <w:lang w:eastAsia="cs-CZ"/>
        </w:rPr>
        <w:pict>
          <v:shape id="obrázek 4" o:spid="_x0000_i1026" type="#_x0000_t75" style="width:336pt;height:214.5pt;visibility:visible">
            <v:imagedata r:id="rId5" o:title="" croptop="29440f" cropbottom="4045f" cropleft="9018f" cropright="17640f"/>
          </v:shape>
        </w:pict>
      </w:r>
    </w:p>
    <w:p w:rsidR="0070167E" w:rsidRDefault="0070167E"/>
    <w:p w:rsidR="0070167E" w:rsidRDefault="0070167E"/>
    <w:p w:rsidR="0070167E" w:rsidRDefault="0070167E"/>
    <w:p w:rsidR="0070167E" w:rsidRDefault="0070167E"/>
    <w:p w:rsidR="0070167E" w:rsidRDefault="0070167E"/>
    <w:p w:rsidR="0070167E" w:rsidRDefault="0070167E"/>
    <w:p w:rsidR="0070167E" w:rsidRPr="0042015D" w:rsidRDefault="0070167E">
      <w:pPr>
        <w:rPr>
          <w:b/>
          <w:bCs/>
          <w:sz w:val="28"/>
          <w:szCs w:val="28"/>
        </w:rPr>
      </w:pPr>
      <w:r w:rsidRPr="0042015D">
        <w:rPr>
          <w:b/>
          <w:bCs/>
          <w:sz w:val="28"/>
          <w:szCs w:val="28"/>
        </w:rPr>
        <w:t>Převod BPEJ na STG:</w:t>
      </w:r>
    </w:p>
    <w:p w:rsidR="0070167E" w:rsidRDefault="0070167E">
      <w:r w:rsidRPr="00157D41">
        <w:rPr>
          <w:noProof/>
          <w:lang w:eastAsia="cs-CZ"/>
        </w:rPr>
        <w:pict>
          <v:shape id="obrázek 7" o:spid="_x0000_i1027" type="#_x0000_t75" style="width:422.25pt;height:269.25pt;visibility:visible">
            <v:imagedata r:id="rId6" o:title="" croptop="15185f" cropbottom="10709f" cropleft="9100f" cropright="7571f"/>
          </v:shape>
        </w:pict>
      </w:r>
    </w:p>
    <w:p w:rsidR="0070167E" w:rsidRDefault="0070167E">
      <w:r w:rsidRPr="00157D41">
        <w:rPr>
          <w:noProof/>
          <w:lang w:eastAsia="cs-CZ"/>
        </w:rPr>
        <w:pict>
          <v:shape id="obrázek 10" o:spid="_x0000_i1028" type="#_x0000_t75" style="width:268.5pt;height:284.25pt;visibility:visible">
            <v:imagedata r:id="rId7" o:title="" croptop="7693f" cropbottom="16742f" cropleft="9100f" cropright="24794f"/>
          </v:shape>
        </w:pict>
      </w:r>
      <w:r w:rsidRPr="00157D41">
        <w:rPr>
          <w:noProof/>
          <w:lang w:eastAsia="cs-CZ"/>
        </w:rPr>
        <w:pict>
          <v:shape id="obrázek 13" o:spid="_x0000_i1029" type="#_x0000_t75" style="width:259.5pt;height:323.25pt;visibility:visible">
            <v:imagedata r:id="rId8" o:title="" croptop="11759f" cropbottom="5367f" cropleft="9434f" cropright="24515f"/>
          </v:shape>
        </w:pict>
      </w:r>
    </w:p>
    <w:p w:rsidR="0070167E" w:rsidRDefault="0070167E">
      <w:r w:rsidRPr="00157D41">
        <w:rPr>
          <w:noProof/>
          <w:lang w:eastAsia="cs-CZ"/>
        </w:rPr>
        <w:pict>
          <v:shape id="obrázek 16" o:spid="_x0000_i1030" type="#_x0000_t75" style="width:258pt;height:316.5pt;visibility:visible">
            <v:imagedata r:id="rId9" o:title="" croptop="16742f" cropbottom="2283f" cropleft="9018f" cropright="24467f"/>
          </v:shape>
        </w:pict>
      </w:r>
    </w:p>
    <w:p w:rsidR="0070167E" w:rsidRDefault="0070167E">
      <w:r w:rsidRPr="00157D41">
        <w:rPr>
          <w:noProof/>
          <w:lang w:eastAsia="cs-CZ"/>
        </w:rPr>
        <w:pict>
          <v:shape id="obrázek 22" o:spid="_x0000_i1031" type="#_x0000_t75" style="width:462pt;height:339pt;visibility:visible">
            <v:imagedata r:id="rId10" o:title="" croptop="10918f" cropbottom="10816f" cropleft="8434f" cropright="9318f"/>
          </v:shape>
        </w:pict>
      </w:r>
      <w:r w:rsidRPr="00157D41">
        <w:rPr>
          <w:noProof/>
          <w:lang w:eastAsia="cs-CZ"/>
        </w:rPr>
        <w:pict>
          <v:shape id="obrázek 25" o:spid="_x0000_i1032" type="#_x0000_t75" style="width:489.75pt;height:61.5pt;visibility:visible">
            <v:imagedata r:id="rId11" o:title="" croptop="55552f" cropbottom="2496f" cropleft="8434f" cropright="7987f"/>
          </v:shape>
        </w:pict>
      </w:r>
    </w:p>
    <w:sectPr w:rsidR="0070167E" w:rsidSect="00AD2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3B7E"/>
    <w:rsid w:val="000D34A3"/>
    <w:rsid w:val="00157D41"/>
    <w:rsid w:val="00317877"/>
    <w:rsid w:val="003D430A"/>
    <w:rsid w:val="0042015D"/>
    <w:rsid w:val="0070167E"/>
    <w:rsid w:val="007B502B"/>
    <w:rsid w:val="009376D0"/>
    <w:rsid w:val="00AD230B"/>
    <w:rsid w:val="00B736FD"/>
    <w:rsid w:val="00C93B7E"/>
    <w:rsid w:val="00EA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0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3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5</Words>
  <Characters>35</Characters>
  <Application>Microsoft Office Outlook</Application>
  <DocSecurity>0</DocSecurity>
  <Lines>0</Lines>
  <Paragraphs>0</Paragraphs>
  <ScaleCrop>false</ScaleCrop>
  <Company>GU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Martin Culek</dc:creator>
  <cp:keywords/>
  <dc:description/>
  <cp:lastModifiedBy>recenzent</cp:lastModifiedBy>
  <cp:revision>2</cp:revision>
  <dcterms:created xsi:type="dcterms:W3CDTF">2013-10-07T11:07:00Z</dcterms:created>
  <dcterms:modified xsi:type="dcterms:W3CDTF">2013-10-07T11:07:00Z</dcterms:modified>
</cp:coreProperties>
</file>