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D45" w:rsidRPr="00BD6545" w:rsidRDefault="006A1D45" w:rsidP="003116D0">
      <w:pPr>
        <w:jc w:val="center"/>
        <w:rPr>
          <w:b/>
        </w:rPr>
      </w:pPr>
      <w:r w:rsidRPr="00BD6545">
        <w:rPr>
          <w:b/>
        </w:rPr>
        <w:t xml:space="preserve">Posudek </w:t>
      </w:r>
      <w:bookmarkStart w:id="0" w:name="Rozevírací1"/>
      <w:bookmarkStart w:id="1" w:name="_GoBack"/>
      <w:r w:rsidR="001500A7">
        <w:rPr>
          <w:b/>
        </w:rPr>
        <w:fldChar w:fldCharType="begin">
          <w:ffData>
            <w:name w:val="Rozevírací1"/>
            <w:enabled/>
            <w:calcOnExit w:val="0"/>
            <w:ddList>
              <w:result w:val="1"/>
              <w:listEntry w:val="zvolte typ studia"/>
              <w:listEntry w:val="bakalářské"/>
              <w:listEntry w:val="magisterské"/>
            </w:ddList>
          </w:ffData>
        </w:fldChar>
      </w:r>
      <w:r w:rsidR="001500A7">
        <w:rPr>
          <w:b/>
        </w:rPr>
        <w:instrText xml:space="preserve"> FORMDROPDOWN </w:instrText>
      </w:r>
      <w:r w:rsidR="00A96531">
        <w:rPr>
          <w:b/>
        </w:rPr>
      </w:r>
      <w:r w:rsidR="00A96531">
        <w:rPr>
          <w:b/>
        </w:rPr>
        <w:fldChar w:fldCharType="separate"/>
      </w:r>
      <w:r w:rsidR="001500A7">
        <w:rPr>
          <w:b/>
        </w:rPr>
        <w:fldChar w:fldCharType="end"/>
      </w:r>
      <w:bookmarkEnd w:id="0"/>
      <w:bookmarkEnd w:id="1"/>
      <w:r w:rsidR="003116D0">
        <w:rPr>
          <w:b/>
        </w:rPr>
        <w:t xml:space="preserve"> </w:t>
      </w:r>
      <w:r w:rsidRPr="00BD6545">
        <w:rPr>
          <w:b/>
        </w:rPr>
        <w:t>diplomov</w:t>
      </w:r>
      <w:r w:rsidR="001F740D">
        <w:rPr>
          <w:b/>
        </w:rPr>
        <w:t>é</w:t>
      </w:r>
      <w:r w:rsidRPr="00BD6545">
        <w:rPr>
          <w:b/>
        </w:rPr>
        <w:t xml:space="preserve"> prác</w:t>
      </w:r>
      <w:r w:rsidR="001F740D">
        <w:rPr>
          <w:b/>
        </w:rPr>
        <w:t>e</w:t>
      </w:r>
    </w:p>
    <w:p w:rsidR="006A1D45" w:rsidRDefault="006A1D45" w:rsidP="006A1D45"/>
    <w:p w:rsidR="00AC3487" w:rsidRDefault="006A1D45" w:rsidP="006A1D45">
      <w:r>
        <w:t>Název práce:</w:t>
      </w:r>
      <w:r w:rsidR="00E54F47">
        <w:t xml:space="preserve"> </w:t>
      </w:r>
      <w:r w:rsidR="00E54F47">
        <w:tab/>
      </w:r>
      <w:r w:rsidR="00E54F47">
        <w:tab/>
      </w:r>
      <w:bookmarkStart w:id="2" w:name="Text2"/>
      <w:r w:rsidR="00E54F47">
        <w:fldChar w:fldCharType="begin">
          <w:ffData>
            <w:name w:val="Text2"/>
            <w:enabled/>
            <w:calcOnExit w:val="0"/>
            <w:textInput/>
          </w:ffData>
        </w:fldChar>
      </w:r>
      <w:r w:rsidR="00E54F47">
        <w:instrText xml:space="preserve"> FORMTEXT </w:instrText>
      </w:r>
      <w:r w:rsidR="00E54F47">
        <w:fldChar w:fldCharType="separate"/>
      </w:r>
      <w:r w:rsidR="00AC3487">
        <w:t xml:space="preserve">Formování a činnost partyzánské divize Václavík v Podorlicku v roce </w:t>
      </w:r>
    </w:p>
    <w:p w:rsidR="006A1D45" w:rsidRDefault="00AC3487" w:rsidP="006A1D45">
      <w:r>
        <w:t xml:space="preserve">                                     1945 </w:t>
      </w:r>
      <w:r w:rsidR="00E54F47">
        <w:fldChar w:fldCharType="end"/>
      </w:r>
      <w:bookmarkEnd w:id="2"/>
    </w:p>
    <w:p w:rsidR="00D93C2B" w:rsidRDefault="00D93C2B" w:rsidP="006A1D45"/>
    <w:p w:rsidR="00BD6545" w:rsidRDefault="00BD6545" w:rsidP="006A1D45">
      <w:r>
        <w:t>Studijní obor:</w:t>
      </w:r>
      <w:r>
        <w:tab/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>
        <w:instrText xml:space="preserve"> FORMTEXT </w:instrText>
      </w:r>
      <w:r>
        <w:fldChar w:fldCharType="separate"/>
      </w:r>
      <w:r w:rsidR="00AC3487">
        <w:rPr>
          <w:noProof/>
        </w:rPr>
        <w:t>Historie</w:t>
      </w:r>
      <w:r>
        <w:fldChar w:fldCharType="end"/>
      </w:r>
      <w:bookmarkEnd w:id="3"/>
    </w:p>
    <w:p w:rsidR="006A1D45" w:rsidRDefault="006A1D45" w:rsidP="006A1D45">
      <w:r>
        <w:t>Autor/ka práce:</w:t>
      </w:r>
      <w:bookmarkStart w:id="4" w:name="Text1"/>
      <w:r w:rsidR="00E54F47">
        <w:tab/>
      </w:r>
      <w:r w:rsidR="00E54F47">
        <w:fldChar w:fldCharType="begin">
          <w:ffData>
            <w:name w:val="Text1"/>
            <w:enabled/>
            <w:calcOnExit w:val="0"/>
            <w:textInput/>
          </w:ffData>
        </w:fldChar>
      </w:r>
      <w:r w:rsidR="00E54F47">
        <w:instrText xml:space="preserve"> FORMTEXT </w:instrText>
      </w:r>
      <w:r w:rsidR="00E54F47">
        <w:fldChar w:fldCharType="separate"/>
      </w:r>
      <w:r w:rsidR="00AC3487">
        <w:rPr>
          <w:noProof/>
        </w:rPr>
        <w:t>Martin Vaňous</w:t>
      </w:r>
      <w:r w:rsidR="00E54F47">
        <w:fldChar w:fldCharType="end"/>
      </w:r>
      <w:bookmarkEnd w:id="4"/>
    </w:p>
    <w:p w:rsidR="00E54F47" w:rsidRDefault="00E54F47" w:rsidP="006A1D45">
      <w:r>
        <w:t xml:space="preserve">Vedoucí práce: </w:t>
      </w:r>
      <w:r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instrText xml:space="preserve"> FORMTEXT </w:instrText>
      </w:r>
      <w:r>
        <w:fldChar w:fldCharType="separate"/>
      </w:r>
      <w:r w:rsidR="00AC3487">
        <w:t>Mgr. Tomáš Dvořák, Ph.D.</w:t>
      </w:r>
      <w:r>
        <w:fldChar w:fldCharType="end"/>
      </w:r>
      <w:bookmarkEnd w:id="5"/>
    </w:p>
    <w:p w:rsidR="006A1D45" w:rsidRDefault="006A1D45" w:rsidP="006A1D45">
      <w:pPr>
        <w:pBdr>
          <w:bottom w:val="single" w:sz="6" w:space="1" w:color="auto"/>
        </w:pBdr>
      </w:pPr>
      <w:r>
        <w:t>Oponent/ka:</w:t>
      </w:r>
      <w:r w:rsidR="00E54F47">
        <w:tab/>
      </w:r>
      <w:r w:rsidR="00E54F47">
        <w:tab/>
      </w:r>
      <w:r w:rsidR="00E54F47"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 w:rsidR="00E54F47">
        <w:instrText xml:space="preserve"> FORMTEXT </w:instrText>
      </w:r>
      <w:r w:rsidR="00E54F47">
        <w:fldChar w:fldCharType="separate"/>
      </w:r>
      <w:r w:rsidR="00AC3487">
        <w:rPr>
          <w:noProof/>
        </w:rPr>
        <w:t>Mgr. David Kovařík, Ph.D.</w:t>
      </w:r>
      <w:r w:rsidR="00E54F47">
        <w:fldChar w:fldCharType="end"/>
      </w:r>
      <w:bookmarkEnd w:id="6"/>
    </w:p>
    <w:p w:rsidR="00D93C2B" w:rsidRDefault="00D93C2B" w:rsidP="006A1D45">
      <w:pPr>
        <w:pBdr>
          <w:bottom w:val="single" w:sz="6" w:space="1" w:color="auto"/>
        </w:pBdr>
      </w:pPr>
    </w:p>
    <w:p w:rsidR="00D93C2B" w:rsidRDefault="00D93C2B" w:rsidP="006A1D45"/>
    <w:p w:rsidR="00D87DCF" w:rsidRDefault="00D87DCF" w:rsidP="00D87DCF">
      <w:pPr>
        <w:ind w:left="360"/>
      </w:pPr>
      <w:r>
        <w:t>Předkládaná práce je hodnocena</w:t>
      </w:r>
    </w:p>
    <w:p w:rsidR="00D87DCF" w:rsidRDefault="00D87DCF" w:rsidP="009E5D2D"/>
    <w:p w:rsidR="00D87DCF" w:rsidRDefault="00D87DCF" w:rsidP="009E5D2D"/>
    <w:p w:rsidR="005928E4" w:rsidRDefault="005928E4" w:rsidP="005928E4">
      <w:pPr>
        <w:numPr>
          <w:ilvl w:val="0"/>
          <w:numId w:val="1"/>
        </w:numPr>
      </w:pPr>
      <w:r>
        <w:t xml:space="preserve">Z hlediska obsahového záměru, naplnění zadání a zpracování předepsané literatury </w:t>
      </w:r>
    </w:p>
    <w:p w:rsidR="005928E4" w:rsidRDefault="005928E4" w:rsidP="009E5D2D"/>
    <w:p w:rsidR="005928E4" w:rsidRDefault="000005BE" w:rsidP="005928E4">
      <w:pPr>
        <w:ind w:left="1068" w:firstLine="348"/>
      </w:pPr>
      <w:r>
        <w:fldChar w:fldCharType="begin">
          <w:ffData>
            <w:name w:val=""/>
            <w:enabled/>
            <w:calcOnExit w:val="0"/>
            <w:ddList>
              <w:result w:val="3"/>
              <w:listEntry w:val="vyberte hodnocení"/>
              <w:listEntry w:val="výborně"/>
              <w:listEntry w:val="velmi dobře"/>
              <w:listEntry w:val="dobře"/>
              <w:listEntry w:val="uspokojivě"/>
              <w:listEntry w:val="jako vyhovující"/>
              <w:listEntry w:val="jako nevyhovující"/>
            </w:ddList>
          </w:ffData>
        </w:fldChar>
      </w:r>
      <w:r>
        <w:instrText xml:space="preserve"> FORMDROPDOWN </w:instrText>
      </w:r>
      <w:r w:rsidR="00A96531">
        <w:fldChar w:fldCharType="separate"/>
      </w:r>
      <w:r>
        <w:fldChar w:fldCharType="end"/>
      </w:r>
    </w:p>
    <w:p w:rsidR="005928E4" w:rsidRDefault="005928E4" w:rsidP="009E5D2D"/>
    <w:p w:rsidR="00D87DCF" w:rsidRDefault="006A1D45" w:rsidP="006A1D45">
      <w:pPr>
        <w:numPr>
          <w:ilvl w:val="0"/>
          <w:numId w:val="1"/>
        </w:numPr>
      </w:pPr>
      <w:r>
        <w:t xml:space="preserve">Z hlediska požadavků na jazykovou správnost (pravopisné a jiné jazykové chyby) </w:t>
      </w:r>
      <w:bookmarkStart w:id="7" w:name="OLE_LINK1"/>
      <w:bookmarkStart w:id="8" w:name="OLE_LINK2"/>
    </w:p>
    <w:p w:rsidR="00D87DCF" w:rsidRDefault="00D87DCF" w:rsidP="009E5D2D"/>
    <w:bookmarkEnd w:id="7"/>
    <w:bookmarkEnd w:id="8"/>
    <w:p w:rsidR="006A1D45" w:rsidRDefault="000005BE" w:rsidP="0006180F">
      <w:pPr>
        <w:ind w:left="1068" w:firstLine="348"/>
      </w:pPr>
      <w:r>
        <w:fldChar w:fldCharType="begin">
          <w:ffData>
            <w:name w:val=""/>
            <w:enabled/>
            <w:calcOnExit w:val="0"/>
            <w:ddList>
              <w:result w:val="2"/>
              <w:listEntry w:val="vyberte hodnocení"/>
              <w:listEntry w:val="výborně"/>
              <w:listEntry w:val="velmi dobře"/>
              <w:listEntry w:val="dobře"/>
              <w:listEntry w:val="uspokojivě"/>
              <w:listEntry w:val="jako vyhovující"/>
              <w:listEntry w:val="jako nevyhovující"/>
            </w:ddList>
          </w:ffData>
        </w:fldChar>
      </w:r>
      <w:r>
        <w:instrText xml:space="preserve"> FORMDROPDOWN </w:instrText>
      </w:r>
      <w:r w:rsidR="00A96531">
        <w:fldChar w:fldCharType="separate"/>
      </w:r>
      <w:r>
        <w:fldChar w:fldCharType="end"/>
      </w:r>
    </w:p>
    <w:p w:rsidR="00D87DCF" w:rsidRDefault="00D87DCF" w:rsidP="006A1D45"/>
    <w:p w:rsidR="0039719F" w:rsidRDefault="0039719F" w:rsidP="006A1D45">
      <w:pPr>
        <w:numPr>
          <w:ilvl w:val="0"/>
          <w:numId w:val="1"/>
        </w:numPr>
      </w:pPr>
      <w:r>
        <w:t>Z hlediska požadavků na formální úpravu, požadovaný rozsah, dodržování citačních norem, odkazy a bibliografii</w:t>
      </w:r>
    </w:p>
    <w:p w:rsidR="0039719F" w:rsidRDefault="0039719F" w:rsidP="0039719F"/>
    <w:p w:rsidR="0006180F" w:rsidRDefault="000005BE" w:rsidP="0006180F">
      <w:pPr>
        <w:ind w:left="1416"/>
      </w:pPr>
      <w:r>
        <w:fldChar w:fldCharType="begin">
          <w:ffData>
            <w:name w:val=""/>
            <w:enabled/>
            <w:calcOnExit w:val="0"/>
            <w:ddList>
              <w:result w:val="2"/>
              <w:listEntry w:val="vyberte hodnocení"/>
              <w:listEntry w:val="výborně"/>
              <w:listEntry w:val="velmi dobře"/>
              <w:listEntry w:val="dobře"/>
              <w:listEntry w:val="uspokojivě"/>
              <w:listEntry w:val="jako vyhovující"/>
              <w:listEntry w:val="jako nevyhovující"/>
            </w:ddList>
          </w:ffData>
        </w:fldChar>
      </w:r>
      <w:r>
        <w:instrText xml:space="preserve"> FORMDROPDOWN </w:instrText>
      </w:r>
      <w:r w:rsidR="00A96531">
        <w:fldChar w:fldCharType="separate"/>
      </w:r>
      <w:r>
        <w:fldChar w:fldCharType="end"/>
      </w:r>
    </w:p>
    <w:p w:rsidR="00D87DCF" w:rsidRDefault="00D87DCF" w:rsidP="009E5D2D"/>
    <w:p w:rsidR="006A1D45" w:rsidRDefault="006A1D45" w:rsidP="006A1D45">
      <w:pPr>
        <w:numPr>
          <w:ilvl w:val="0"/>
          <w:numId w:val="1"/>
        </w:numPr>
      </w:pPr>
      <w:r>
        <w:t>Připomínky, náměty, otázky k rozpravě:</w:t>
      </w:r>
    </w:p>
    <w:p w:rsidR="009014BA" w:rsidRDefault="009014BA" w:rsidP="009E5D2D"/>
    <w:p w:rsidR="00AC3487" w:rsidRDefault="00E54F47" w:rsidP="00AC3487">
      <w:pPr>
        <w:ind w:left="360"/>
        <w:rPr>
          <w:noProof/>
        </w:rPr>
      </w:pP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>
        <w:instrText xml:space="preserve"> FORMTEXT </w:instrText>
      </w:r>
      <w:r>
        <w:fldChar w:fldCharType="separate"/>
      </w:r>
      <w:r w:rsidR="00AC3487">
        <w:rPr>
          <w:noProof/>
        </w:rPr>
        <w:t xml:space="preserve">Autor ve své práci zpracovává téma formování a činnosti partyzánské divize „Václavík“ působící v oblasti Podorlicka, přičemž stěžejní pozornost soustředí na události kolem činnosti této skupiny v revolučním období v květnu 1945. Nejedná se v tomto případě o příliš originální téma, ale </w:t>
      </w:r>
      <w:r w:rsidR="00652DB7">
        <w:rPr>
          <w:noProof/>
        </w:rPr>
        <w:t xml:space="preserve">o </w:t>
      </w:r>
      <w:r w:rsidR="00AC3487">
        <w:rPr>
          <w:noProof/>
        </w:rPr>
        <w:t>problematiku, která již byla v minulých letech vícekrát zpracována a zdokumentována, což na jedné straně autorovi dává možnost opřít se o již provedený výzkum a konfrontovat výsledky svého bádání s publikovanými výstupy, na druhé straně jej vystavuje srovnání a v jistém ohledu jej také limituje ve snaze prezentovat původní výsledky, které by měly být primárním cílem tohoto druhu práce.</w:t>
      </w:r>
    </w:p>
    <w:p w:rsidR="00AC3487" w:rsidRDefault="00AC3487" w:rsidP="00AC3487">
      <w:pPr>
        <w:ind w:left="360"/>
        <w:rPr>
          <w:noProof/>
        </w:rPr>
      </w:pPr>
      <w:r>
        <w:rPr>
          <w:noProof/>
        </w:rPr>
        <w:t xml:space="preserve">Autor naštěstí neprovádí pouhou kompilaci dosavadních literárních výstupů, ale svůj text doplňuje na některých místech o vlastní archivní výzkum a některé méně známé regionální prameny. Zvolený metodologický postup je tradiční u tohoto druhu výstupu, jedná se o práci převážně popisnou, postavenou především na faktografii. V některých částech textu je ovšem interpretace zkratkovitá, občas se v ní objevují nepřesnosti nebo zjednodušené závěry. </w:t>
      </w:r>
      <w:r w:rsidR="001E35CD">
        <w:rPr>
          <w:noProof/>
        </w:rPr>
        <w:t>V</w:t>
      </w:r>
      <w:r>
        <w:rPr>
          <w:noProof/>
        </w:rPr>
        <w:t xml:space="preserve"> hlavní části práce, pojednávajících o událostech roku 1945 na Podorlicku </w:t>
      </w:r>
      <w:r w:rsidR="001E35CD">
        <w:rPr>
          <w:noProof/>
        </w:rPr>
        <w:t xml:space="preserve">pak </w:t>
      </w:r>
      <w:r>
        <w:rPr>
          <w:noProof/>
        </w:rPr>
        <w:t>chybí větší zařazení do širších souvislostí a nedochází také ke srovnání s jinými případy revolučních událostí na českém území. Téma lidových soudů, které se objevuje v názvu kapitoly, by si zasloužilo obecně podrobnější popis a srovnání s jinými případy. Navíc autor podle mého názoru příliš brzy opouští sledování působení popisované partyzánské skupiny, neboť se soustředí pouze na události v</w:t>
      </w:r>
      <w:r w:rsidR="005E023C">
        <w:rPr>
          <w:noProof/>
        </w:rPr>
        <w:t> </w:t>
      </w:r>
      <w:r>
        <w:rPr>
          <w:noProof/>
        </w:rPr>
        <w:t>květnu</w:t>
      </w:r>
      <w:r w:rsidR="005E023C">
        <w:rPr>
          <w:noProof/>
        </w:rPr>
        <w:t xml:space="preserve"> a červnu</w:t>
      </w:r>
      <w:r>
        <w:rPr>
          <w:noProof/>
        </w:rPr>
        <w:t xml:space="preserve"> 1945, aby se k ní vrátil až v souvislosti s vyšetřováním její činnosti na počátku 50 let. Mezi těmito obdobími se však rovněž odehrálo mnoho zásadních věcí v souvislosti se </w:t>
      </w:r>
      <w:r>
        <w:rPr>
          <w:noProof/>
        </w:rPr>
        <w:lastRenderedPageBreak/>
        <w:t xml:space="preserve">sledovanou skupinou Václavík a dalšími podobnými revolučními formacemi operujícími v českém pohraničí v prvních poválečných měsících (chybí například zmínka o vyšetřování poválečných excesů v rámci parlamentní komise z let 1947 – 1948), v práci není </w:t>
      </w:r>
      <w:r w:rsidR="001E35CD">
        <w:rPr>
          <w:noProof/>
        </w:rPr>
        <w:t xml:space="preserve">příliš </w:t>
      </w:r>
      <w:r>
        <w:rPr>
          <w:noProof/>
        </w:rPr>
        <w:t xml:space="preserve">reflektován ani další osud postiženého německého obyvatelstva, </w:t>
      </w:r>
      <w:r w:rsidR="005E023C">
        <w:rPr>
          <w:noProof/>
        </w:rPr>
        <w:t xml:space="preserve">další vývoj regionu </w:t>
      </w:r>
      <w:r>
        <w:rPr>
          <w:noProof/>
        </w:rPr>
        <w:t xml:space="preserve">nebo podrobnější charakteristika </w:t>
      </w:r>
      <w:r w:rsidR="001E35CD">
        <w:rPr>
          <w:noProof/>
        </w:rPr>
        <w:t xml:space="preserve">nejvýznamnějších </w:t>
      </w:r>
      <w:r>
        <w:rPr>
          <w:noProof/>
        </w:rPr>
        <w:t>konkrétních aktérů událostí (Josef Hrabáček, Josef Hýbl-Brodecký) apod.</w:t>
      </w:r>
    </w:p>
    <w:p w:rsidR="009014BA" w:rsidRDefault="00AC3487" w:rsidP="00AC3487">
      <w:pPr>
        <w:ind w:left="360"/>
      </w:pPr>
      <w:r>
        <w:rPr>
          <w:noProof/>
        </w:rPr>
        <w:t xml:space="preserve">Z formálního a jazykového hlediska nelze mít k této práci větších připomínek, autor má dobrou stylistiku i pravopis, jen mu občas činí problémy psaní velkých a malých písmen u názvů odbojových organizací (s. 13) nebo při užívání zkratky pro okresní archivy (správně SOkA, nikoliv SoKA), někde užívá rovnou zkratky bez rozepsání celého názvu při prvním použití (například u německých politických stran, s. 9). Ocenit lze bohatý a kvalitní poznámkový aparát, stejně jako přílohu na konci práce. Práci přes některé dílčí výhrady a připomínky celkově hodnotím kladně a doporučuji k přijetí.    </w:t>
      </w:r>
      <w:r w:rsidR="00E54F47">
        <w:fldChar w:fldCharType="end"/>
      </w:r>
      <w:bookmarkEnd w:id="9"/>
    </w:p>
    <w:p w:rsidR="00D87DCF" w:rsidRDefault="00D87DCF" w:rsidP="009E5D2D"/>
    <w:p w:rsidR="00D039F6" w:rsidRDefault="00D039F6" w:rsidP="009E5D2D"/>
    <w:p w:rsidR="006A1D45" w:rsidRPr="00D87DCF" w:rsidRDefault="00E54F47" w:rsidP="00D87DCF">
      <w:pPr>
        <w:ind w:left="360"/>
        <w:rPr>
          <w:b/>
        </w:rPr>
      </w:pPr>
      <w:r w:rsidRPr="00D87DCF">
        <w:rPr>
          <w:b/>
        </w:rPr>
        <w:t>Celkový n</w:t>
      </w:r>
      <w:r w:rsidR="006A1D45" w:rsidRPr="00D87DCF">
        <w:rPr>
          <w:b/>
        </w:rPr>
        <w:t>ávrh hodnocení:</w:t>
      </w:r>
    </w:p>
    <w:p w:rsidR="006A1D45" w:rsidRPr="009E5D2D" w:rsidRDefault="006A1D45" w:rsidP="006A1D45"/>
    <w:p w:rsidR="00D87DCF" w:rsidRPr="009E5D2D" w:rsidRDefault="00D87DCF" w:rsidP="009E5D2D"/>
    <w:p w:rsidR="00E54F47" w:rsidRPr="0006180F" w:rsidRDefault="000005BE" w:rsidP="0006180F">
      <w:pPr>
        <w:ind w:left="360" w:firstLine="348"/>
        <w:rPr>
          <w:b/>
        </w:rPr>
      </w:pPr>
      <w:r>
        <w:rPr>
          <w:b/>
        </w:rPr>
        <w:fldChar w:fldCharType="begin">
          <w:ffData>
            <w:name w:val=""/>
            <w:enabled/>
            <w:calcOnExit w:val="0"/>
            <w:ddList>
              <w:result w:val="2"/>
              <w:listEntry w:val="vyberte hodnocení"/>
              <w:listEntry w:val="výborně"/>
              <w:listEntry w:val="velmi dobře"/>
              <w:listEntry w:val="dobře"/>
              <w:listEntry w:val="uspokojivě"/>
              <w:listEntry w:val="jako vyhovující"/>
              <w:listEntry w:val="nevyhovující"/>
            </w:ddList>
          </w:ffData>
        </w:fldChar>
      </w:r>
      <w:r>
        <w:rPr>
          <w:b/>
        </w:rPr>
        <w:instrText xml:space="preserve"> FORMDROPDOWN </w:instrText>
      </w:r>
      <w:r w:rsidR="00A96531">
        <w:rPr>
          <w:b/>
        </w:rPr>
      </w:r>
      <w:r w:rsidR="00A96531">
        <w:rPr>
          <w:b/>
        </w:rPr>
        <w:fldChar w:fldCharType="separate"/>
      </w:r>
      <w:r>
        <w:rPr>
          <w:b/>
        </w:rPr>
        <w:fldChar w:fldCharType="end"/>
      </w:r>
    </w:p>
    <w:p w:rsidR="006A1D45" w:rsidRDefault="006A1D45" w:rsidP="006A1D45"/>
    <w:p w:rsidR="00E54F47" w:rsidRDefault="00E54F47" w:rsidP="006A1D45"/>
    <w:p w:rsidR="009E5D2D" w:rsidRDefault="009E5D2D"/>
    <w:p w:rsidR="009E5D2D" w:rsidRDefault="009E5D2D"/>
    <w:p w:rsidR="009E5D2D" w:rsidRDefault="009E5D2D"/>
    <w:p w:rsidR="009E5D2D" w:rsidRDefault="009E5D2D">
      <w:pPr>
        <w:sectPr w:rsidR="009E5D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E5D2D" w:rsidRDefault="006A1D45">
      <w:r>
        <w:lastRenderedPageBreak/>
        <w:t>V Brně dne</w:t>
      </w:r>
      <w:r w:rsidR="00DF40BF">
        <w:t xml:space="preserve"> </w:t>
      </w:r>
      <w:r w:rsidR="00DF40BF">
        <w:fldChar w:fldCharType="begin"/>
      </w:r>
      <w:r w:rsidR="00DF40BF">
        <w:instrText xml:space="preserve"> DATE  \@ "d. MMMM yyyy"  \* MERGEFORMAT </w:instrText>
      </w:r>
      <w:r w:rsidR="00DF40BF">
        <w:fldChar w:fldCharType="separate"/>
      </w:r>
      <w:r w:rsidR="00A96531">
        <w:rPr>
          <w:noProof/>
        </w:rPr>
        <w:t>12. června 2015</w:t>
      </w:r>
      <w:r w:rsidR="00DF40BF">
        <w:fldChar w:fldCharType="end"/>
      </w:r>
    </w:p>
    <w:p w:rsidR="001E4B52" w:rsidRDefault="009E5D2D" w:rsidP="009E5D2D">
      <w:pPr>
        <w:jc w:val="center"/>
      </w:pPr>
      <w:r>
        <w:br w:type="column"/>
      </w:r>
      <w:r w:rsidR="00DB7BB6">
        <w:lastRenderedPageBreak/>
        <w:t>…</w:t>
      </w:r>
      <w:r>
        <w:t>.........</w:t>
      </w:r>
      <w:r w:rsidR="00DB7BB6">
        <w:t>………………………………</w:t>
      </w:r>
    </w:p>
    <w:bookmarkStart w:id="10" w:name="Text7"/>
    <w:p w:rsidR="00DB7BB6" w:rsidRDefault="003116D0" w:rsidP="009E5D2D">
      <w:pPr>
        <w:jc w:val="center"/>
      </w:pPr>
      <w:r>
        <w:fldChar w:fldCharType="begin">
          <w:ffData>
            <w:name w:val="Text7"/>
            <w:enabled/>
            <w:calcOnExit w:val="0"/>
            <w:textInput>
              <w:default w:val="vložte jméno autora posudku"/>
            </w:textInput>
          </w:ffData>
        </w:fldChar>
      </w:r>
      <w:r>
        <w:instrText xml:space="preserve"> FORMTEXT </w:instrText>
      </w:r>
      <w:r>
        <w:fldChar w:fldCharType="separate"/>
      </w:r>
      <w:r w:rsidR="00AC3487">
        <w:t>David Kovařík</w:t>
      </w:r>
      <w:r>
        <w:fldChar w:fldCharType="end"/>
      </w:r>
      <w:bookmarkEnd w:id="10"/>
    </w:p>
    <w:sectPr w:rsidR="00DB7BB6" w:rsidSect="009E5D2D">
      <w:type w:val="continuous"/>
      <w:pgSz w:w="11906" w:h="16838"/>
      <w:pgMar w:top="1417" w:right="1417" w:bottom="1417" w:left="1417" w:header="708" w:footer="708" w:gutter="0"/>
      <w:cols w:num="2" w:space="708" w:equalWidth="0">
        <w:col w:w="4182" w:space="708"/>
        <w:col w:w="418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7275F"/>
    <w:multiLevelType w:val="hybridMultilevel"/>
    <w:tmpl w:val="C9F2D1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487"/>
    <w:rsid w:val="000005BE"/>
    <w:rsid w:val="00003239"/>
    <w:rsid w:val="00022B26"/>
    <w:rsid w:val="00037DCD"/>
    <w:rsid w:val="00055523"/>
    <w:rsid w:val="0006180F"/>
    <w:rsid w:val="00084EF2"/>
    <w:rsid w:val="000C1D33"/>
    <w:rsid w:val="000C7E57"/>
    <w:rsid w:val="000D146A"/>
    <w:rsid w:val="000D5F49"/>
    <w:rsid w:val="000E67DA"/>
    <w:rsid w:val="000F0CB6"/>
    <w:rsid w:val="000F11F2"/>
    <w:rsid w:val="000F5C36"/>
    <w:rsid w:val="00116A7A"/>
    <w:rsid w:val="00127933"/>
    <w:rsid w:val="001500A7"/>
    <w:rsid w:val="00162F04"/>
    <w:rsid w:val="0018010B"/>
    <w:rsid w:val="001843AD"/>
    <w:rsid w:val="00185577"/>
    <w:rsid w:val="00185C10"/>
    <w:rsid w:val="001930A9"/>
    <w:rsid w:val="001A70AD"/>
    <w:rsid w:val="001B2235"/>
    <w:rsid w:val="001C2329"/>
    <w:rsid w:val="001C3862"/>
    <w:rsid w:val="001D15C7"/>
    <w:rsid w:val="001D20AE"/>
    <w:rsid w:val="001E35CD"/>
    <w:rsid w:val="001E4B52"/>
    <w:rsid w:val="001F740D"/>
    <w:rsid w:val="00215C70"/>
    <w:rsid w:val="00217476"/>
    <w:rsid w:val="00224472"/>
    <w:rsid w:val="00231035"/>
    <w:rsid w:val="00241568"/>
    <w:rsid w:val="002509C8"/>
    <w:rsid w:val="00250E08"/>
    <w:rsid w:val="00262703"/>
    <w:rsid w:val="00276B9E"/>
    <w:rsid w:val="00285D12"/>
    <w:rsid w:val="002C26E2"/>
    <w:rsid w:val="002C423B"/>
    <w:rsid w:val="002E414E"/>
    <w:rsid w:val="002F249B"/>
    <w:rsid w:val="003116D0"/>
    <w:rsid w:val="00320CAC"/>
    <w:rsid w:val="00336ED7"/>
    <w:rsid w:val="00363093"/>
    <w:rsid w:val="0037136C"/>
    <w:rsid w:val="0039719F"/>
    <w:rsid w:val="003A260D"/>
    <w:rsid w:val="003B3554"/>
    <w:rsid w:val="003E6201"/>
    <w:rsid w:val="003F6A6C"/>
    <w:rsid w:val="00440A0D"/>
    <w:rsid w:val="00441BA2"/>
    <w:rsid w:val="00442601"/>
    <w:rsid w:val="00465F6C"/>
    <w:rsid w:val="00480655"/>
    <w:rsid w:val="004967FA"/>
    <w:rsid w:val="004A0F33"/>
    <w:rsid w:val="004B72C3"/>
    <w:rsid w:val="004B74A7"/>
    <w:rsid w:val="004C5688"/>
    <w:rsid w:val="004D2737"/>
    <w:rsid w:val="004E697F"/>
    <w:rsid w:val="00515C20"/>
    <w:rsid w:val="005211A8"/>
    <w:rsid w:val="0052613F"/>
    <w:rsid w:val="005263C2"/>
    <w:rsid w:val="0053652A"/>
    <w:rsid w:val="00542BCB"/>
    <w:rsid w:val="005433AD"/>
    <w:rsid w:val="005601CD"/>
    <w:rsid w:val="00560B20"/>
    <w:rsid w:val="005922FE"/>
    <w:rsid w:val="005928E4"/>
    <w:rsid w:val="005C1CA4"/>
    <w:rsid w:val="005D6EDB"/>
    <w:rsid w:val="005E023C"/>
    <w:rsid w:val="005E71BF"/>
    <w:rsid w:val="005F2154"/>
    <w:rsid w:val="0060718F"/>
    <w:rsid w:val="006244F0"/>
    <w:rsid w:val="00625CA2"/>
    <w:rsid w:val="00644CF9"/>
    <w:rsid w:val="00652DB7"/>
    <w:rsid w:val="00657F55"/>
    <w:rsid w:val="00690416"/>
    <w:rsid w:val="006913C7"/>
    <w:rsid w:val="006920BD"/>
    <w:rsid w:val="00693CE6"/>
    <w:rsid w:val="006A1D45"/>
    <w:rsid w:val="006B36C8"/>
    <w:rsid w:val="006C4DD0"/>
    <w:rsid w:val="006C752D"/>
    <w:rsid w:val="006F5AB5"/>
    <w:rsid w:val="00747B40"/>
    <w:rsid w:val="007504D1"/>
    <w:rsid w:val="00752D62"/>
    <w:rsid w:val="00781485"/>
    <w:rsid w:val="007816E9"/>
    <w:rsid w:val="007839DA"/>
    <w:rsid w:val="00787AB3"/>
    <w:rsid w:val="007E6A75"/>
    <w:rsid w:val="007F5141"/>
    <w:rsid w:val="00804523"/>
    <w:rsid w:val="00825ED5"/>
    <w:rsid w:val="008A79AA"/>
    <w:rsid w:val="008B2B7F"/>
    <w:rsid w:val="008B33CA"/>
    <w:rsid w:val="008B6130"/>
    <w:rsid w:val="008C1DB4"/>
    <w:rsid w:val="008F67C4"/>
    <w:rsid w:val="008F76BC"/>
    <w:rsid w:val="009014BA"/>
    <w:rsid w:val="009128E5"/>
    <w:rsid w:val="00950214"/>
    <w:rsid w:val="009579C7"/>
    <w:rsid w:val="009875A6"/>
    <w:rsid w:val="009C6893"/>
    <w:rsid w:val="009E3938"/>
    <w:rsid w:val="009E5D2D"/>
    <w:rsid w:val="009F17B4"/>
    <w:rsid w:val="00A07F9D"/>
    <w:rsid w:val="00A14EAF"/>
    <w:rsid w:val="00A33B76"/>
    <w:rsid w:val="00A617CD"/>
    <w:rsid w:val="00A779D9"/>
    <w:rsid w:val="00A827B0"/>
    <w:rsid w:val="00A95B29"/>
    <w:rsid w:val="00A96531"/>
    <w:rsid w:val="00AA560C"/>
    <w:rsid w:val="00AA63E8"/>
    <w:rsid w:val="00AB347D"/>
    <w:rsid w:val="00AC3487"/>
    <w:rsid w:val="00AC4186"/>
    <w:rsid w:val="00AE65FE"/>
    <w:rsid w:val="00AE7652"/>
    <w:rsid w:val="00B026AD"/>
    <w:rsid w:val="00B234D4"/>
    <w:rsid w:val="00B27490"/>
    <w:rsid w:val="00B53029"/>
    <w:rsid w:val="00B7493C"/>
    <w:rsid w:val="00B91B88"/>
    <w:rsid w:val="00B926A6"/>
    <w:rsid w:val="00BB17EE"/>
    <w:rsid w:val="00BD6545"/>
    <w:rsid w:val="00BE1059"/>
    <w:rsid w:val="00C02B6D"/>
    <w:rsid w:val="00C10136"/>
    <w:rsid w:val="00C224F8"/>
    <w:rsid w:val="00C3762E"/>
    <w:rsid w:val="00C420AA"/>
    <w:rsid w:val="00C83E5B"/>
    <w:rsid w:val="00CC3F6B"/>
    <w:rsid w:val="00CD59A9"/>
    <w:rsid w:val="00CE5E81"/>
    <w:rsid w:val="00D0084E"/>
    <w:rsid w:val="00D039F6"/>
    <w:rsid w:val="00D061F4"/>
    <w:rsid w:val="00D202B5"/>
    <w:rsid w:val="00D2349A"/>
    <w:rsid w:val="00D2463F"/>
    <w:rsid w:val="00D26CB4"/>
    <w:rsid w:val="00D512DD"/>
    <w:rsid w:val="00D51D27"/>
    <w:rsid w:val="00D816EF"/>
    <w:rsid w:val="00D85166"/>
    <w:rsid w:val="00D87DCF"/>
    <w:rsid w:val="00D93C2B"/>
    <w:rsid w:val="00DA5580"/>
    <w:rsid w:val="00DB7BB6"/>
    <w:rsid w:val="00DC634D"/>
    <w:rsid w:val="00DC73C5"/>
    <w:rsid w:val="00DE2648"/>
    <w:rsid w:val="00DF0D54"/>
    <w:rsid w:val="00DF40BF"/>
    <w:rsid w:val="00E51DE3"/>
    <w:rsid w:val="00E54F47"/>
    <w:rsid w:val="00EF60C0"/>
    <w:rsid w:val="00F227C0"/>
    <w:rsid w:val="00F26BD3"/>
    <w:rsid w:val="00F36D7A"/>
    <w:rsid w:val="00F370B8"/>
    <w:rsid w:val="00F76FD8"/>
    <w:rsid w:val="00FF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87DC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AC34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C3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87DC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AC34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C3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\Documents\posudky%20I\Kopie%20-%20Posudek%20na%20diplomovou%20praci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Kopie - Posudek na diplomovou praci</Template>
  <TotalTime>1</TotalTime>
  <Pages>2</Pages>
  <Words>553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na bakalářskou/magisterskou diplomovou práci</vt:lpstr>
    </vt:vector>
  </TitlesOfParts>
  <Company>ffmu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na bakalářskou/magisterskou diplomovou práci</dc:title>
  <dc:creator>david</dc:creator>
  <cp:lastModifiedBy>Hana Ambrožová</cp:lastModifiedBy>
  <cp:revision>2</cp:revision>
  <cp:lastPrinted>2015-06-12T06:14:00Z</cp:lastPrinted>
  <dcterms:created xsi:type="dcterms:W3CDTF">2015-06-12T06:15:00Z</dcterms:created>
  <dcterms:modified xsi:type="dcterms:W3CDTF">2015-06-12T06:15:00Z</dcterms:modified>
</cp:coreProperties>
</file>