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D4691" w14:textId="774A2C36" w:rsidR="008A0873" w:rsidRPr="00BD6545" w:rsidRDefault="008A0873" w:rsidP="008A0873">
      <w:pPr>
        <w:jc w:val="center"/>
        <w:rPr>
          <w:b/>
        </w:rPr>
      </w:pPr>
      <w:r w:rsidRPr="00BD6545">
        <w:rPr>
          <w:b/>
        </w:rPr>
        <w:t xml:space="preserve">Posudek </w:t>
      </w:r>
      <w:bookmarkStart w:id="0" w:name="Rozevírací1"/>
      <w:r w:rsidR="009E03C2">
        <w:rPr>
          <w:b/>
        </w:rPr>
        <w:fldChar w:fldCharType="begin">
          <w:ffData>
            <w:name w:val="Rozevírací1"/>
            <w:enabled/>
            <w:calcOnExit w:val="0"/>
            <w:ddList>
              <w:result w:val="2"/>
              <w:listEntry w:val="zvolte typ studia"/>
              <w:listEntry w:val="bakalářské"/>
              <w:listEntry w:val="magisterské"/>
            </w:ddList>
          </w:ffData>
        </w:fldChar>
      </w:r>
      <w:r>
        <w:rPr>
          <w:b/>
        </w:rPr>
        <w:instrText xml:space="preserve"> FORMDROPDOWN </w:instrText>
      </w:r>
      <w:r w:rsidR="000472E1">
        <w:rPr>
          <w:b/>
        </w:rPr>
      </w:r>
      <w:r w:rsidR="00000000">
        <w:rPr>
          <w:b/>
        </w:rPr>
        <w:fldChar w:fldCharType="separate"/>
      </w:r>
      <w:r w:rsidR="009E03C2">
        <w:rPr>
          <w:b/>
        </w:rPr>
        <w:fldChar w:fldCharType="end"/>
      </w:r>
      <w:bookmarkEnd w:id="0"/>
      <w:r>
        <w:rPr>
          <w:b/>
        </w:rPr>
        <w:t xml:space="preserve"> </w:t>
      </w:r>
      <w:r w:rsidRPr="00BD6545">
        <w:rPr>
          <w:b/>
        </w:rPr>
        <w:t>diplomov</w:t>
      </w:r>
      <w:r>
        <w:rPr>
          <w:b/>
        </w:rPr>
        <w:t>é</w:t>
      </w:r>
      <w:r w:rsidRPr="00BD6545">
        <w:rPr>
          <w:b/>
        </w:rPr>
        <w:t xml:space="preserve"> prác</w:t>
      </w:r>
      <w:r>
        <w:rPr>
          <w:b/>
        </w:rPr>
        <w:t>e</w:t>
      </w:r>
    </w:p>
    <w:p w14:paraId="3A291ACB" w14:textId="77777777" w:rsidR="008A0873" w:rsidRDefault="008A0873" w:rsidP="008A0873"/>
    <w:p w14:paraId="55F5A9CC" w14:textId="47DD8FBB" w:rsidR="008A0873" w:rsidRDefault="008A0873" w:rsidP="008A0873">
      <w:r>
        <w:t xml:space="preserve">Název práce: </w:t>
      </w:r>
      <w:r>
        <w:tab/>
      </w:r>
      <w:r>
        <w:tab/>
      </w:r>
      <w:bookmarkStart w:id="1" w:name="Text2"/>
      <w:r w:rsidR="009E03C2"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 w:rsidR="009E03C2">
        <w:fldChar w:fldCharType="separate"/>
      </w:r>
      <w:r w:rsidR="000472E1" w:rsidRPr="000472E1">
        <w:t>Stát se poutníkem.</w:t>
      </w:r>
      <w:r w:rsidR="000472E1">
        <w:t xml:space="preserve"> </w:t>
      </w:r>
      <w:r w:rsidR="000472E1" w:rsidRPr="000472E1">
        <w:t>Vizuální proměny těla na cestě k posvátnu (</w:t>
      </w:r>
      <w:r w:rsidR="000472E1">
        <w:t>X</w:t>
      </w:r>
      <w:r w:rsidR="000472E1" w:rsidRPr="000472E1">
        <w:t>.–</w:t>
      </w:r>
      <w:r w:rsidR="000472E1">
        <w:t>XIV</w:t>
      </w:r>
      <w:r w:rsidR="000472E1" w:rsidRPr="000472E1">
        <w:t xml:space="preserve">. st.) </w:t>
      </w:r>
      <w:r w:rsidR="009E03C2">
        <w:fldChar w:fldCharType="end"/>
      </w:r>
      <w:bookmarkEnd w:id="1"/>
    </w:p>
    <w:p w14:paraId="4C7FDEF6" w14:textId="77777777" w:rsidR="008A0873" w:rsidRDefault="008A0873" w:rsidP="008A0873"/>
    <w:p w14:paraId="609953C3" w14:textId="77777777" w:rsidR="008A0873" w:rsidRDefault="008A0873" w:rsidP="008A0873">
      <w:r>
        <w:t>Studijní obor:</w:t>
      </w:r>
      <w:r>
        <w:tab/>
      </w:r>
      <w:r>
        <w:tab/>
      </w:r>
      <w:r w:rsidR="009E03C2"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>
        <w:instrText xml:space="preserve"> FORMTEXT </w:instrText>
      </w:r>
      <w:r w:rsidR="009E03C2">
        <w:fldChar w:fldCharType="separate"/>
      </w:r>
      <w:r w:rsidR="00556739">
        <w:rPr>
          <w:noProof/>
        </w:rPr>
        <w:t>Dějiny umění</w:t>
      </w:r>
      <w:r w:rsidR="009E03C2">
        <w:fldChar w:fldCharType="end"/>
      </w:r>
      <w:bookmarkEnd w:id="2"/>
    </w:p>
    <w:p w14:paraId="752F5C38" w14:textId="63E542A7" w:rsidR="008A0873" w:rsidRDefault="008A0873" w:rsidP="008A0873">
      <w:r>
        <w:t>Autor/ka práce:</w:t>
      </w:r>
      <w:bookmarkStart w:id="3" w:name="Text1"/>
      <w:r>
        <w:tab/>
      </w:r>
      <w:r w:rsidR="009E03C2">
        <w:fldChar w:fldCharType="begin">
          <w:ffData>
            <w:name w:val="Text1"/>
            <w:enabled/>
            <w:calcOnExit w:val="0"/>
            <w:textInput/>
          </w:ffData>
        </w:fldChar>
      </w:r>
      <w:r w:rsidR="00F168DD">
        <w:instrText xml:space="preserve"> FORMTEXT </w:instrText>
      </w:r>
      <w:r w:rsidR="009E03C2">
        <w:fldChar w:fldCharType="separate"/>
      </w:r>
      <w:r w:rsidR="000472E1">
        <w:rPr>
          <w:noProof/>
        </w:rPr>
        <w:t>Bc. Martin Drlíček</w:t>
      </w:r>
      <w:r w:rsidR="00CC4428" w:rsidRPr="00CC4428">
        <w:rPr>
          <w:noProof/>
        </w:rPr>
        <w:t xml:space="preserve">, </w:t>
      </w:r>
      <w:r w:rsidR="00883A5C">
        <w:rPr>
          <w:noProof/>
        </w:rPr>
        <w:t xml:space="preserve">UČO </w:t>
      </w:r>
      <w:r w:rsidR="000472E1">
        <w:rPr>
          <w:noProof/>
        </w:rPr>
        <w:t>475056</w:t>
      </w:r>
      <w:r w:rsidR="009E03C2">
        <w:fldChar w:fldCharType="end"/>
      </w:r>
      <w:bookmarkEnd w:id="3"/>
    </w:p>
    <w:p w14:paraId="34F1BE44" w14:textId="2F06AE0D" w:rsidR="008A0873" w:rsidRDefault="008A0873" w:rsidP="008A0873">
      <w:r>
        <w:t xml:space="preserve">Vedoucí práce: </w:t>
      </w:r>
      <w:r>
        <w:tab/>
      </w:r>
      <w:r w:rsidR="009E03C2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 w:rsidR="009E03C2">
        <w:fldChar w:fldCharType="separate"/>
      </w:r>
      <w:r w:rsidR="00556FC3" w:rsidRPr="00556FC3">
        <w:t>prof. Ivan Foletti, MA, Docteur es Lettres</w:t>
      </w:r>
      <w:r w:rsidR="009E03C2">
        <w:fldChar w:fldCharType="end"/>
      </w:r>
      <w:bookmarkEnd w:id="4"/>
    </w:p>
    <w:p w14:paraId="391CFC2A" w14:textId="627CCB21" w:rsidR="008A0873" w:rsidRDefault="008A0873" w:rsidP="008A0873">
      <w:pPr>
        <w:pBdr>
          <w:bottom w:val="single" w:sz="6" w:space="1" w:color="auto"/>
        </w:pBdr>
      </w:pPr>
      <w:r>
        <w:t>Oponent/ka:</w:t>
      </w:r>
      <w:r>
        <w:tab/>
      </w:r>
      <w:r>
        <w:tab/>
      </w:r>
      <w:r w:rsidR="009E03C2"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>
        <w:instrText xml:space="preserve"> FORMTEXT </w:instrText>
      </w:r>
      <w:r w:rsidR="009E03C2">
        <w:fldChar w:fldCharType="separate"/>
      </w:r>
      <w:r w:rsidR="00556FC3">
        <w:t>Mgr. Zuzana Frantová, Ph.D.</w:t>
      </w:r>
      <w:r w:rsidR="009E03C2">
        <w:fldChar w:fldCharType="end"/>
      </w:r>
      <w:bookmarkEnd w:id="5"/>
    </w:p>
    <w:p w14:paraId="28029959" w14:textId="77777777" w:rsidR="008A0873" w:rsidRDefault="008A0873" w:rsidP="008A0873">
      <w:pPr>
        <w:pBdr>
          <w:bottom w:val="single" w:sz="6" w:space="1" w:color="auto"/>
        </w:pBdr>
      </w:pPr>
    </w:p>
    <w:p w14:paraId="06C1A6C1" w14:textId="77777777" w:rsidR="008A0873" w:rsidRDefault="008A0873" w:rsidP="008A0873"/>
    <w:p w14:paraId="4E26EF29" w14:textId="77777777" w:rsidR="008A0873" w:rsidRDefault="008A0873" w:rsidP="008A0873">
      <w:pPr>
        <w:ind w:left="360"/>
      </w:pPr>
      <w:r>
        <w:t>Předkládaná práce je hodnocena</w:t>
      </w:r>
    </w:p>
    <w:p w14:paraId="46B1E8D0" w14:textId="77777777" w:rsidR="008A0873" w:rsidRDefault="008A0873" w:rsidP="008A0873"/>
    <w:p w14:paraId="323D4323" w14:textId="77777777" w:rsidR="008A0873" w:rsidRDefault="008A0873" w:rsidP="008A0873"/>
    <w:p w14:paraId="73456BCE" w14:textId="77777777" w:rsidR="008A0873" w:rsidRDefault="008A0873" w:rsidP="008A0873">
      <w:pPr>
        <w:numPr>
          <w:ilvl w:val="0"/>
          <w:numId w:val="1"/>
        </w:numPr>
      </w:pPr>
      <w:r>
        <w:t xml:space="preserve">Z hlediska obsahového záměru, naplnění zadání a zpracování předepsané literatury </w:t>
      </w:r>
    </w:p>
    <w:p w14:paraId="4945B2B9" w14:textId="77777777" w:rsidR="008A0873" w:rsidRDefault="008A0873" w:rsidP="008A0873"/>
    <w:p w14:paraId="11E64AD6" w14:textId="3B9CFC7B" w:rsidR="008A0873" w:rsidRDefault="009E03C2" w:rsidP="008A0873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3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 w:rsidR="008A0873">
        <w:instrText xml:space="preserve"> FORMDROPDOWN </w:instrText>
      </w:r>
      <w:r w:rsidR="00000000">
        <w:fldChar w:fldCharType="separate"/>
      </w:r>
      <w:r>
        <w:fldChar w:fldCharType="end"/>
      </w:r>
    </w:p>
    <w:p w14:paraId="4AD1AF3C" w14:textId="77777777" w:rsidR="008A0873" w:rsidRDefault="008A0873" w:rsidP="008A0873"/>
    <w:p w14:paraId="693C732D" w14:textId="77777777" w:rsidR="008A0873" w:rsidRDefault="008A0873" w:rsidP="008A0873">
      <w:pPr>
        <w:numPr>
          <w:ilvl w:val="0"/>
          <w:numId w:val="1"/>
        </w:numPr>
      </w:pPr>
      <w:r>
        <w:t xml:space="preserve">Z hlediska požadavků na jazykovou správnost (pravopisné a jiné jazykové chyby) </w:t>
      </w:r>
      <w:bookmarkStart w:id="6" w:name="OLE_LINK1"/>
      <w:bookmarkStart w:id="7" w:name="OLE_LINK2"/>
    </w:p>
    <w:p w14:paraId="4F1B7225" w14:textId="77777777" w:rsidR="008A0873" w:rsidRDefault="008A0873" w:rsidP="008A0873"/>
    <w:bookmarkEnd w:id="6"/>
    <w:bookmarkEnd w:id="7"/>
    <w:p w14:paraId="6AF6C563" w14:textId="510BFAE8" w:rsidR="008A0873" w:rsidRDefault="009E03C2" w:rsidP="008A0873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1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 w:rsidR="008A0873">
        <w:instrText xml:space="preserve"> FORMDROPDOWN </w:instrText>
      </w:r>
      <w:r w:rsidR="00000000">
        <w:fldChar w:fldCharType="separate"/>
      </w:r>
      <w:r>
        <w:fldChar w:fldCharType="end"/>
      </w:r>
    </w:p>
    <w:p w14:paraId="17FF5FE7" w14:textId="77777777" w:rsidR="008A0873" w:rsidRDefault="008A0873" w:rsidP="008A0873"/>
    <w:p w14:paraId="3B0EDAFD" w14:textId="77777777" w:rsidR="008A0873" w:rsidRDefault="008A0873" w:rsidP="008A0873">
      <w:pPr>
        <w:numPr>
          <w:ilvl w:val="0"/>
          <w:numId w:val="1"/>
        </w:numPr>
      </w:pPr>
      <w:r>
        <w:t>Z hlediska požadavků na formální úpravu, požadovaný rozsah, dodržování citačních norem, odkazy a bibliografii</w:t>
      </w:r>
    </w:p>
    <w:p w14:paraId="43F3ECFC" w14:textId="77777777" w:rsidR="008A0873" w:rsidRDefault="008A0873" w:rsidP="008A0873"/>
    <w:p w14:paraId="7FD7478D" w14:textId="0B49F844" w:rsidR="008A0873" w:rsidRDefault="009E03C2" w:rsidP="008A0873">
      <w:pPr>
        <w:ind w:left="1416"/>
      </w:pPr>
      <w:r>
        <w:fldChar w:fldCharType="begin">
          <w:ffData>
            <w:name w:val=""/>
            <w:enabled/>
            <w:calcOnExit w:val="0"/>
            <w:ddList>
              <w:result w:val="1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 w:rsidR="008A0873">
        <w:instrText xml:space="preserve"> FORMDROPDOWN </w:instrText>
      </w:r>
      <w:r w:rsidR="00000000">
        <w:fldChar w:fldCharType="separate"/>
      </w:r>
      <w:r>
        <w:fldChar w:fldCharType="end"/>
      </w:r>
    </w:p>
    <w:p w14:paraId="00E0DB6C" w14:textId="77777777" w:rsidR="008A0873" w:rsidRDefault="008A0873" w:rsidP="008A0873"/>
    <w:p w14:paraId="4D4E60A0" w14:textId="77777777" w:rsidR="008A0873" w:rsidRDefault="008A0873" w:rsidP="008A0873">
      <w:pPr>
        <w:numPr>
          <w:ilvl w:val="0"/>
          <w:numId w:val="1"/>
        </w:numPr>
      </w:pPr>
      <w:r>
        <w:t>Připomínky, náměty, otázky k rozpravě:</w:t>
      </w:r>
    </w:p>
    <w:p w14:paraId="52DDC247" w14:textId="77777777" w:rsidR="008A0873" w:rsidRDefault="008A0873" w:rsidP="008A0873"/>
    <w:p w14:paraId="569437AD" w14:textId="4C6CDF8B" w:rsidR="000A7EEB" w:rsidRDefault="009E03C2" w:rsidP="000A7EEB">
      <w:pPr>
        <w:ind w:left="36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="008A0873">
        <w:instrText xml:space="preserve"> FORMTEXT </w:instrText>
      </w:r>
      <w:r>
        <w:fldChar w:fldCharType="separate"/>
      </w:r>
      <w:r w:rsidR="000A7EEB">
        <w:t xml:space="preserve">Stejně jako tomu bylo v případě bakalářské práce Martina </w:t>
      </w:r>
      <w:proofErr w:type="spellStart"/>
      <w:r w:rsidR="000A7EEB">
        <w:t>Drlíčka</w:t>
      </w:r>
      <w:proofErr w:type="spellEnd"/>
      <w:r w:rsidR="000A7EEB">
        <w:t xml:space="preserve"> věnující se křesťanskému tetování v pozdní antice a raném středověku, i téma jeho diplomové práce s názvem "Stát se poutníkem. Vizuální proměny těla na cestě k posvátnu (X.–XIV. st.)" vyvolává především zásadní otázku: Jak metodologicky uchopit téma, které má zdánlivě tak málo společného s dějinami umění? Svůj přístup se autor pokouší vysvětlit hned v úvodu své práce, je si vědom skutečnosti, že jeho zájem nezapadá do tradičního chápání dějin umění a ospravedlnění nachází v pojmu </w:t>
      </w:r>
      <w:proofErr w:type="spellStart"/>
      <w:r w:rsidR="000A7EEB">
        <w:t>Bildwissenschaft</w:t>
      </w:r>
      <w:proofErr w:type="spellEnd"/>
      <w:r w:rsidR="000A7EEB">
        <w:t>, který chápe především jako přijetí všech forem vizuální kultury do dějin umění, a to včetně lidského těla. Lidské tělo, v tomto případě tělo poutníka a vizuální změny, kterými prochází v rámci rituálu pouti, autor nahlíží z mnoha úhlů a jeho cílem je poskytnout komplexní „obraz“ poutníka; obraz v tom nejširším slova smyslu.  Cíl práce autor výstižně popsal v závěru: chtěl „definovat postavu poutníka na základě jeho vizuálních prvků, zaměřit se na samotný vznik tohoto typu postavy ve společnosti i náboženství a spojit ho s atributy cesty“.</w:t>
      </w:r>
    </w:p>
    <w:p w14:paraId="0F28C4FD" w14:textId="7848201D" w:rsidR="000A7EEB" w:rsidRDefault="000A7EEB" w:rsidP="000A7EEB">
      <w:pPr>
        <w:ind w:left="360"/>
      </w:pPr>
      <w:r>
        <w:t xml:space="preserve">Práce Martina </w:t>
      </w:r>
      <w:proofErr w:type="spellStart"/>
      <w:r>
        <w:t>Drlíčka</w:t>
      </w:r>
      <w:proofErr w:type="spellEnd"/>
      <w:r>
        <w:t xml:space="preserve"> čtenáři nabízí mnoho aspektů, jak nahlížet na postavu poutníka – od etymologie a výskytu slova samotného v písemných pramenech, přes zobrazování v profánní i sakrální ikonografii, poutní odznaky, suvenýry, „druhy“ poutníků až po práci s vlasy, vousy či oblečením. To vše doplňuje nezbytným historickým kontextem. Objem jeho znalostí, energie a píle, které do svého textu vložil je obdivuhodný a kdybych se ve svém posudku pokusila shrnout jednotlivé části, vždy bych skončila pouze u povrchních informací. Proto od této snahy upustím a zaměřím se pouze na celkové zhodnocení práce. </w:t>
      </w:r>
    </w:p>
    <w:p w14:paraId="2A19C8EC" w14:textId="69D09C12" w:rsidR="000A7EEB" w:rsidRDefault="000A7EEB" w:rsidP="000A7EEB">
      <w:pPr>
        <w:ind w:left="360"/>
      </w:pPr>
      <w:r>
        <w:lastRenderedPageBreak/>
        <w:t xml:space="preserve">Martin </w:t>
      </w:r>
      <w:proofErr w:type="spellStart"/>
      <w:r>
        <w:t>Drlíček</w:t>
      </w:r>
      <w:proofErr w:type="spellEnd"/>
      <w:r>
        <w:t xml:space="preserve"> zcela jistě opět prokázal schopnost i při tak komplexní problematice téma uchopit, udržet strukturu textu a čtenáři poskytnout zcela nový pohled na středověkou vizualitu poutníka, navíc tak učinil velmi čtivou a jazykově správnou formou. Obdivuhodná je jeho kritická práce s prameny i sekundární literaturou (24 stran seznamu použité literatury!), kdy ukazuje, že se skutečně nebojí jít za hranice svého oboru a s jistou „čerstvostí“ se pouští i tam, kam se jiní zatím neodvážili. </w:t>
      </w:r>
    </w:p>
    <w:p w14:paraId="3A3DC340" w14:textId="7F60080D" w:rsidR="000A7EEB" w:rsidRDefault="000A7EEB" w:rsidP="000A7EEB">
      <w:pPr>
        <w:ind w:left="360"/>
      </w:pPr>
      <w:r>
        <w:t xml:space="preserve">Přes veškerý obdiv k odvaze a píli Martina </w:t>
      </w:r>
      <w:proofErr w:type="spellStart"/>
      <w:r>
        <w:t>Drlíčka</w:t>
      </w:r>
      <w:proofErr w:type="spellEnd"/>
      <w:r>
        <w:t xml:space="preserve"> však musím konstatovat, že mě, na rozdíl od jeho bakalářské práce, tentokrát příliš nepřesvědčilo její metodologické ukotvení. Zatímco v případě tetování a chápání lidského těla, které „nosí obrazy“ jsem s nadšením přijala autorovu oporu v pojmu </w:t>
      </w:r>
      <w:proofErr w:type="spellStart"/>
      <w:r>
        <w:t>Bildwissenschaft</w:t>
      </w:r>
      <w:proofErr w:type="spellEnd"/>
      <w:r>
        <w:t xml:space="preserve">, při čtení této práce jsem více a více vnímala, že chybí teoretický rámec a ospravedlnění, jak tento exkurz do jiných oborů může obohatit obor dějin umění. Jsem veliký zastánce jakýchkoliv pokusů o překračování hranic oboru, ale domnívám se, že bychom se do něj měli umět i vrátit. Při čtení tohoto textu jsem však byla spíše ztracená v množství rozhodně zajímavých informací, které se však jen málo týkaly toho, co je pro náš obor klíčové, tj. dokladů vizuální kultury (ať už za ně považujeme cokoliv). </w:t>
      </w:r>
    </w:p>
    <w:p w14:paraId="6E784CF5" w14:textId="2221C739" w:rsidR="000A7EEB" w:rsidRDefault="000A7EEB" w:rsidP="000A7EEB">
      <w:pPr>
        <w:ind w:left="360"/>
      </w:pPr>
      <w:r>
        <w:t xml:space="preserve">Ve své diplomové práci měl autor možná poskytnout méně prostoru jednotlivým aspektům poutnické zkušenosti a vizuality a více se zaměřit právě na výše zmíněné teoretické ukotvení svého přístupu. Otázkou je, jestli by to nebyla velká výzva i pro mnohem zkušenějšího a staršího badatele. Jinými slovy se domnívám, že si Martin </w:t>
      </w:r>
      <w:proofErr w:type="spellStart"/>
      <w:r>
        <w:t>Drlíček</w:t>
      </w:r>
      <w:proofErr w:type="spellEnd"/>
      <w:r>
        <w:t xml:space="preserve"> vzal příliš velké sousto. Je pro mě velmi těžké tuto poctivou a v mnoha aspektech výjimečnou a nadstandardní práci hodnotit, protože jsem přesvědčená, že Martin </w:t>
      </w:r>
      <w:proofErr w:type="spellStart"/>
      <w:r>
        <w:t>Drlíček</w:t>
      </w:r>
      <w:proofErr w:type="spellEnd"/>
      <w:r>
        <w:t xml:space="preserve"> je velmi nadaný student, který, pakliže se bude věnovat vědecké kariéře, má všechny předpoklady k tomu, aby náš obor obohatil a budu vždy jeho práci se zájmem sledovat. Výše uvedenou absenci teoretické opory jeho přístupu však považuji za nedostatek, který je pro tento typ práce zásadní, proto navrhuji známku C. </w:t>
      </w:r>
    </w:p>
    <w:p w14:paraId="182D43A0" w14:textId="77777777" w:rsidR="000A7EEB" w:rsidRDefault="000A7EEB" w:rsidP="000A7EEB">
      <w:pPr>
        <w:ind w:left="360"/>
      </w:pPr>
    </w:p>
    <w:p w14:paraId="1B8804E7" w14:textId="77777777" w:rsidR="000A7EEB" w:rsidRDefault="000A7EEB" w:rsidP="000A7EEB">
      <w:pPr>
        <w:ind w:left="360"/>
      </w:pPr>
    </w:p>
    <w:p w14:paraId="4C30D919" w14:textId="77777777" w:rsidR="000A7EEB" w:rsidRDefault="000A7EEB" w:rsidP="000A7EEB">
      <w:pPr>
        <w:ind w:left="360"/>
      </w:pPr>
    </w:p>
    <w:p w14:paraId="0905835B" w14:textId="77777777" w:rsidR="000A7EEB" w:rsidRDefault="000A7EEB" w:rsidP="000A7EEB">
      <w:pPr>
        <w:ind w:left="360"/>
      </w:pPr>
    </w:p>
    <w:p w14:paraId="338CE36C" w14:textId="77777777" w:rsidR="000A7EEB" w:rsidRDefault="000A7EEB" w:rsidP="000A7EEB">
      <w:pPr>
        <w:ind w:left="360"/>
      </w:pPr>
    </w:p>
    <w:p w14:paraId="3EFD63E7" w14:textId="77777777" w:rsidR="000A7EEB" w:rsidRDefault="000A7EEB" w:rsidP="000A7EEB">
      <w:pPr>
        <w:ind w:left="360"/>
      </w:pPr>
    </w:p>
    <w:p w14:paraId="19EE5B34" w14:textId="77777777" w:rsidR="000A7EEB" w:rsidRDefault="000A7EEB" w:rsidP="000A7EEB">
      <w:pPr>
        <w:ind w:left="360"/>
      </w:pPr>
    </w:p>
    <w:p w14:paraId="682D9BE6" w14:textId="77777777" w:rsidR="000A7EEB" w:rsidRDefault="000A7EEB" w:rsidP="000A7EEB">
      <w:pPr>
        <w:ind w:left="360"/>
      </w:pPr>
    </w:p>
    <w:p w14:paraId="19886F81" w14:textId="38C2C7BB" w:rsidR="008A0873" w:rsidRDefault="009E03C2" w:rsidP="000A7EEB">
      <w:pPr>
        <w:ind w:left="360"/>
      </w:pPr>
      <w:r>
        <w:fldChar w:fldCharType="end"/>
      </w:r>
      <w:bookmarkEnd w:id="8"/>
    </w:p>
    <w:p w14:paraId="222A7797" w14:textId="77777777" w:rsidR="008A0873" w:rsidRDefault="008A0873" w:rsidP="008A0873"/>
    <w:p w14:paraId="523A9985" w14:textId="77777777" w:rsidR="008A0873" w:rsidRDefault="008A0873" w:rsidP="008A0873"/>
    <w:p w14:paraId="2D206FF7" w14:textId="77777777" w:rsidR="008A0873" w:rsidRPr="00D87DCF" w:rsidRDefault="008A0873" w:rsidP="008A0873">
      <w:pPr>
        <w:ind w:left="360"/>
        <w:rPr>
          <w:b/>
        </w:rPr>
      </w:pPr>
      <w:r w:rsidRPr="00D87DCF">
        <w:rPr>
          <w:b/>
        </w:rPr>
        <w:t>Celkový návrh hodnocení:</w:t>
      </w:r>
    </w:p>
    <w:p w14:paraId="507418BE" w14:textId="77777777" w:rsidR="008A0873" w:rsidRPr="009E5D2D" w:rsidRDefault="008A0873" w:rsidP="008A0873"/>
    <w:p w14:paraId="10E60BD7" w14:textId="77777777" w:rsidR="008A0873" w:rsidRPr="009E5D2D" w:rsidRDefault="008A0873" w:rsidP="008A0873"/>
    <w:p w14:paraId="6460F046" w14:textId="4E86A0B6" w:rsidR="008A0873" w:rsidRPr="0006180F" w:rsidRDefault="009E03C2" w:rsidP="008A0873">
      <w:pPr>
        <w:ind w:left="360" w:firstLine="348"/>
        <w:rPr>
          <w:b/>
        </w:rPr>
      </w:pPr>
      <w:r>
        <w:rPr>
          <w:b/>
        </w:rPr>
        <w:fldChar w:fldCharType="begin">
          <w:ffData>
            <w:name w:val=""/>
            <w:enabled/>
            <w:calcOnExit w:val="0"/>
            <w:ddList>
              <w:result w:val="3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nevyhovující"/>
            </w:ddList>
          </w:ffData>
        </w:fldChar>
      </w:r>
      <w:r w:rsidR="008A0873">
        <w:rPr>
          <w:b/>
        </w:rPr>
        <w:instrText xml:space="preserve"> FORMDROPDOWN </w:instrText>
      </w:r>
      <w:r w:rsidR="000A7EEB">
        <w:rPr>
          <w:b/>
        </w:rPr>
      </w:r>
      <w:r w:rsidR="00000000">
        <w:rPr>
          <w:b/>
        </w:rPr>
        <w:fldChar w:fldCharType="separate"/>
      </w:r>
      <w:r>
        <w:rPr>
          <w:b/>
        </w:rPr>
        <w:fldChar w:fldCharType="end"/>
      </w:r>
    </w:p>
    <w:p w14:paraId="75EE9DF8" w14:textId="77777777" w:rsidR="008A0873" w:rsidRDefault="008A0873" w:rsidP="008A0873"/>
    <w:p w14:paraId="5E2F2C8D" w14:textId="77777777" w:rsidR="008A0873" w:rsidRDefault="008A0873" w:rsidP="008A0873"/>
    <w:p w14:paraId="52CD07FF" w14:textId="77777777" w:rsidR="008A0873" w:rsidRDefault="008A0873"/>
    <w:p w14:paraId="1EB89542" w14:textId="77777777" w:rsidR="008A0873" w:rsidRDefault="008A0873"/>
    <w:p w14:paraId="2A42D3BA" w14:textId="77777777" w:rsidR="008A0873" w:rsidRDefault="008A0873"/>
    <w:p w14:paraId="60C15CBC" w14:textId="77777777" w:rsidR="008A0873" w:rsidRDefault="008A0873">
      <w:pPr>
        <w:sectPr w:rsidR="008A087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F9427" w14:textId="4F8D3437" w:rsidR="008A0873" w:rsidRDefault="008A0873">
      <w:r>
        <w:t xml:space="preserve">V Brně dne </w:t>
      </w:r>
      <w:r w:rsidR="005E620F">
        <w:fldChar w:fldCharType="begin"/>
      </w:r>
      <w:r w:rsidR="005E620F">
        <w:instrText xml:space="preserve"> DATE  \@ "d. MMMM yyyy"  \* MERGEFORMAT </w:instrText>
      </w:r>
      <w:r w:rsidR="005E620F">
        <w:fldChar w:fldCharType="separate"/>
      </w:r>
      <w:r w:rsidR="00CA1967">
        <w:rPr>
          <w:noProof/>
        </w:rPr>
        <w:t>20. ledna 2023</w:t>
      </w:r>
      <w:r w:rsidR="005E620F">
        <w:rPr>
          <w:noProof/>
        </w:rPr>
        <w:fldChar w:fldCharType="end"/>
      </w:r>
    </w:p>
    <w:p w14:paraId="71B37FAC" w14:textId="77777777" w:rsidR="008A0873" w:rsidRDefault="008A0873" w:rsidP="008A0873">
      <w:pPr>
        <w:jc w:val="center"/>
      </w:pPr>
      <w:r>
        <w:br w:type="column"/>
      </w:r>
      <w:r>
        <w:t>….........………………………………</w:t>
      </w:r>
    </w:p>
    <w:bookmarkStart w:id="9" w:name="Text7"/>
    <w:p w14:paraId="0E35CBB8" w14:textId="588ABCC2" w:rsidR="008A0873" w:rsidRDefault="009E03C2" w:rsidP="008A0873">
      <w:pPr>
        <w:jc w:val="center"/>
      </w:pPr>
      <w:r>
        <w:fldChar w:fldCharType="begin">
          <w:ffData>
            <w:name w:val="Text7"/>
            <w:enabled/>
            <w:calcOnExit w:val="0"/>
            <w:textInput>
              <w:default w:val="vložte jméno autora posudku"/>
            </w:textInput>
          </w:ffData>
        </w:fldChar>
      </w:r>
      <w:r w:rsidR="008A0873">
        <w:instrText xml:space="preserve"> FORMTEXT </w:instrText>
      </w:r>
      <w:r>
        <w:fldChar w:fldCharType="separate"/>
      </w:r>
      <w:r w:rsidR="00556FC3">
        <w:t>Zuzana Frantová</w:t>
      </w:r>
      <w:r>
        <w:fldChar w:fldCharType="end"/>
      </w:r>
      <w:bookmarkEnd w:id="9"/>
    </w:p>
    <w:sectPr w:rsidR="008A0873" w:rsidSect="008A0873">
      <w:type w:val="continuous"/>
      <w:pgSz w:w="11906" w:h="16838"/>
      <w:pgMar w:top="1417" w:right="1417" w:bottom="1417" w:left="1417" w:header="708" w:footer="708" w:gutter="0"/>
      <w:cols w:num="2" w:space="708" w:equalWidth="0">
        <w:col w:w="4182" w:space="708"/>
        <w:col w:w="41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7275F"/>
    <w:multiLevelType w:val="hybridMultilevel"/>
    <w:tmpl w:val="C9F2D1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8351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proofState w:spelling="clean" w:grammar="clean"/>
  <w:attachedTemplate r:id="rId1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739"/>
    <w:rsid w:val="000472E1"/>
    <w:rsid w:val="00052683"/>
    <w:rsid w:val="000572D8"/>
    <w:rsid w:val="000649B8"/>
    <w:rsid w:val="000834EC"/>
    <w:rsid w:val="000A7EEB"/>
    <w:rsid w:val="000B43B1"/>
    <w:rsid w:val="000D003F"/>
    <w:rsid w:val="000D1D45"/>
    <w:rsid w:val="000E2BB3"/>
    <w:rsid w:val="00106681"/>
    <w:rsid w:val="001070CB"/>
    <w:rsid w:val="00116FCA"/>
    <w:rsid w:val="00117BB1"/>
    <w:rsid w:val="0014180C"/>
    <w:rsid w:val="00193772"/>
    <w:rsid w:val="001A012F"/>
    <w:rsid w:val="001A74AF"/>
    <w:rsid w:val="001C0D33"/>
    <w:rsid w:val="001E649B"/>
    <w:rsid w:val="00216C52"/>
    <w:rsid w:val="00217D6D"/>
    <w:rsid w:val="00233A06"/>
    <w:rsid w:val="00233EEE"/>
    <w:rsid w:val="00275361"/>
    <w:rsid w:val="00286528"/>
    <w:rsid w:val="002B379A"/>
    <w:rsid w:val="002C5481"/>
    <w:rsid w:val="002C6D69"/>
    <w:rsid w:val="002F29D0"/>
    <w:rsid w:val="0030714D"/>
    <w:rsid w:val="00310CE3"/>
    <w:rsid w:val="003153E3"/>
    <w:rsid w:val="00332DD3"/>
    <w:rsid w:val="0034528E"/>
    <w:rsid w:val="00394CE0"/>
    <w:rsid w:val="003C0403"/>
    <w:rsid w:val="003C71EA"/>
    <w:rsid w:val="00404163"/>
    <w:rsid w:val="00427A31"/>
    <w:rsid w:val="00485446"/>
    <w:rsid w:val="00485B74"/>
    <w:rsid w:val="0048672A"/>
    <w:rsid w:val="00486DE2"/>
    <w:rsid w:val="004B5FBC"/>
    <w:rsid w:val="004D4B2D"/>
    <w:rsid w:val="004E66DF"/>
    <w:rsid w:val="00500CF4"/>
    <w:rsid w:val="00531505"/>
    <w:rsid w:val="0053612F"/>
    <w:rsid w:val="005412F1"/>
    <w:rsid w:val="005445E0"/>
    <w:rsid w:val="00556739"/>
    <w:rsid w:val="00556FC3"/>
    <w:rsid w:val="00577FDB"/>
    <w:rsid w:val="00583C1A"/>
    <w:rsid w:val="005A1660"/>
    <w:rsid w:val="005A206A"/>
    <w:rsid w:val="005A3A89"/>
    <w:rsid w:val="005B4BD2"/>
    <w:rsid w:val="005E620F"/>
    <w:rsid w:val="005F158D"/>
    <w:rsid w:val="00611EF9"/>
    <w:rsid w:val="006139CC"/>
    <w:rsid w:val="006227D7"/>
    <w:rsid w:val="006333A9"/>
    <w:rsid w:val="00661BD6"/>
    <w:rsid w:val="00687F19"/>
    <w:rsid w:val="006903B4"/>
    <w:rsid w:val="00690E22"/>
    <w:rsid w:val="006A2D18"/>
    <w:rsid w:val="006B291C"/>
    <w:rsid w:val="006B6731"/>
    <w:rsid w:val="006C0F30"/>
    <w:rsid w:val="00701D6C"/>
    <w:rsid w:val="00720CC5"/>
    <w:rsid w:val="0073372E"/>
    <w:rsid w:val="0074520E"/>
    <w:rsid w:val="00753653"/>
    <w:rsid w:val="00764B7B"/>
    <w:rsid w:val="00771C85"/>
    <w:rsid w:val="00776D88"/>
    <w:rsid w:val="00783DB3"/>
    <w:rsid w:val="007B231C"/>
    <w:rsid w:val="007C1424"/>
    <w:rsid w:val="007D2311"/>
    <w:rsid w:val="007F7702"/>
    <w:rsid w:val="00812B9C"/>
    <w:rsid w:val="00832979"/>
    <w:rsid w:val="008529CE"/>
    <w:rsid w:val="00861691"/>
    <w:rsid w:val="00883A5C"/>
    <w:rsid w:val="008A0873"/>
    <w:rsid w:val="009109EA"/>
    <w:rsid w:val="0097065F"/>
    <w:rsid w:val="009D66D6"/>
    <w:rsid w:val="009E03C2"/>
    <w:rsid w:val="00A04342"/>
    <w:rsid w:val="00A31E35"/>
    <w:rsid w:val="00A37A26"/>
    <w:rsid w:val="00A44E58"/>
    <w:rsid w:val="00AB17AA"/>
    <w:rsid w:val="00AC1188"/>
    <w:rsid w:val="00AD1A9F"/>
    <w:rsid w:val="00AE60A3"/>
    <w:rsid w:val="00AF6F4F"/>
    <w:rsid w:val="00B17331"/>
    <w:rsid w:val="00B24415"/>
    <w:rsid w:val="00B24D70"/>
    <w:rsid w:val="00B269C5"/>
    <w:rsid w:val="00B4779B"/>
    <w:rsid w:val="00B82796"/>
    <w:rsid w:val="00B917B6"/>
    <w:rsid w:val="00BB4CE5"/>
    <w:rsid w:val="00BE1A12"/>
    <w:rsid w:val="00BF1CA9"/>
    <w:rsid w:val="00BF73D6"/>
    <w:rsid w:val="00C125A4"/>
    <w:rsid w:val="00C42580"/>
    <w:rsid w:val="00C5603B"/>
    <w:rsid w:val="00C87032"/>
    <w:rsid w:val="00C93E06"/>
    <w:rsid w:val="00CA1967"/>
    <w:rsid w:val="00CC4428"/>
    <w:rsid w:val="00CD7813"/>
    <w:rsid w:val="00D0252F"/>
    <w:rsid w:val="00D05F1A"/>
    <w:rsid w:val="00D34F6E"/>
    <w:rsid w:val="00D65490"/>
    <w:rsid w:val="00D7733F"/>
    <w:rsid w:val="00DB70A2"/>
    <w:rsid w:val="00E31060"/>
    <w:rsid w:val="00E4394B"/>
    <w:rsid w:val="00E872C1"/>
    <w:rsid w:val="00E87DC6"/>
    <w:rsid w:val="00E97C50"/>
    <w:rsid w:val="00EB0C32"/>
    <w:rsid w:val="00ED1552"/>
    <w:rsid w:val="00EF392A"/>
    <w:rsid w:val="00F168DD"/>
    <w:rsid w:val="00F209B4"/>
    <w:rsid w:val="00F4077A"/>
    <w:rsid w:val="00F722E2"/>
    <w:rsid w:val="00F8442B"/>
    <w:rsid w:val="00FC2390"/>
    <w:rsid w:val="00FC34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FD63AB"/>
  <w15:docId w15:val="{8A896E1D-F80E-1248-915F-1F5CE475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87DCF"/>
    <w:rPr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ivan:Desktop:%20Posudek%20na%20diplomovou%20prci.dot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Macintosh%20HD:Users:ivan:Desktop:%20Posudek%20na%20diplomovou%20prci.dot</Template>
  <TotalTime>9</TotalTime>
  <Pages>2</Pages>
  <Words>746</Words>
  <Characters>4097</Characters>
  <Application>Microsoft Office Word</Application>
  <DocSecurity>0</DocSecurity>
  <Lines>66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na bakalářskou/magisterskou diplomovou práci</vt:lpstr>
    </vt:vector>
  </TitlesOfParts>
  <Company>ffmu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na bakalářskou/magisterskou diplomovou práci</dc:title>
  <dc:subject/>
  <dc:creator>Ivan Foletti</dc:creator>
  <cp:keywords/>
  <dc:description/>
  <cp:lastModifiedBy>Zuzana Frantová</cp:lastModifiedBy>
  <cp:revision>3</cp:revision>
  <cp:lastPrinted>1900-12-31T23:00:00Z</cp:lastPrinted>
  <dcterms:created xsi:type="dcterms:W3CDTF">2023-01-20T13:20:00Z</dcterms:created>
  <dcterms:modified xsi:type="dcterms:W3CDTF">2023-01-20T13:39:00Z</dcterms:modified>
</cp:coreProperties>
</file>