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45" w:rsidRPr="00BD6545" w:rsidRDefault="006A1D45" w:rsidP="003116D0">
      <w:pPr>
        <w:jc w:val="center"/>
        <w:rPr>
          <w:b/>
        </w:rPr>
      </w:pPr>
      <w:r w:rsidRPr="00BD6545">
        <w:rPr>
          <w:b/>
        </w:rPr>
        <w:t xml:space="preserve">Posudek </w:t>
      </w:r>
      <w:bookmarkStart w:id="0" w:name="Rozevírací1"/>
      <w:r w:rsidR="001500A7">
        <w:rPr>
          <w:b/>
        </w:rPr>
        <w:fldChar w:fldCharType="begin">
          <w:ffData>
            <w:name w:val="Rozevírací1"/>
            <w:enabled/>
            <w:calcOnExit w:val="0"/>
            <w:ddList>
              <w:result w:val="1"/>
              <w:listEntry w:val="zvolte typ studia"/>
              <w:listEntry w:val="bakalářské"/>
              <w:listEntry w:val="magisterské"/>
            </w:ddList>
          </w:ffData>
        </w:fldChar>
      </w:r>
      <w:r w:rsidR="001500A7">
        <w:rPr>
          <w:b/>
        </w:rPr>
        <w:instrText xml:space="preserve"> FORMDROPDOWN </w:instrText>
      </w:r>
      <w:r w:rsidR="008805EA">
        <w:rPr>
          <w:b/>
        </w:rPr>
      </w:r>
      <w:r w:rsidR="001500A7">
        <w:rPr>
          <w:b/>
        </w:rPr>
        <w:fldChar w:fldCharType="end"/>
      </w:r>
      <w:bookmarkEnd w:id="0"/>
      <w:r w:rsidR="003116D0">
        <w:rPr>
          <w:b/>
        </w:rPr>
        <w:t xml:space="preserve"> </w:t>
      </w:r>
      <w:r w:rsidRPr="00BD6545">
        <w:rPr>
          <w:b/>
        </w:rPr>
        <w:t>diplomov</w:t>
      </w:r>
      <w:r w:rsidR="001F740D">
        <w:rPr>
          <w:b/>
        </w:rPr>
        <w:t>é</w:t>
      </w:r>
      <w:r w:rsidRPr="00BD6545">
        <w:rPr>
          <w:b/>
        </w:rPr>
        <w:t xml:space="preserve"> prác</w:t>
      </w:r>
      <w:r w:rsidR="001F740D">
        <w:rPr>
          <w:b/>
        </w:rPr>
        <w:t>e</w:t>
      </w:r>
    </w:p>
    <w:p w:rsidR="006A1D45" w:rsidRDefault="006A1D45" w:rsidP="006A1D45"/>
    <w:p w:rsidR="008805EA" w:rsidRDefault="006A1D45" w:rsidP="006A1D45">
      <w:r>
        <w:t>Název práce:</w:t>
      </w:r>
      <w:r w:rsidR="00E54F47">
        <w:t xml:space="preserve"> </w:t>
      </w:r>
      <w:r w:rsidR="00E54F47">
        <w:tab/>
      </w:r>
      <w:r w:rsidR="00E54F47">
        <w:tab/>
      </w:r>
      <w:bookmarkStart w:id="1" w:name="Text2"/>
      <w:r w:rsidR="00E54F47">
        <w:fldChar w:fldCharType="begin">
          <w:ffData>
            <w:name w:val="Text2"/>
            <w:enabled/>
            <w:calcOnExit w:val="0"/>
            <w:textInput/>
          </w:ffData>
        </w:fldChar>
      </w:r>
      <w:r w:rsidR="00E54F47">
        <w:instrText xml:space="preserve"> FORMTEXT </w:instrText>
      </w:r>
      <w:r w:rsidR="00E54F47">
        <w:fldChar w:fldCharType="separate"/>
      </w:r>
      <w:r w:rsidR="008805EA">
        <w:t>Neshodný přívlastek vyjádřený v ruštině prostým pádem substantiva</w:t>
      </w:r>
    </w:p>
    <w:p w:rsidR="006A1D45" w:rsidRDefault="008805EA" w:rsidP="006A1D45">
      <w:r>
        <w:t xml:space="preserve">                                    a jeho responze v češtině</w:t>
      </w:r>
      <w:r w:rsidR="00E54F47">
        <w:fldChar w:fldCharType="end"/>
      </w:r>
      <w:bookmarkEnd w:id="1"/>
    </w:p>
    <w:p w:rsidR="00D93C2B" w:rsidRDefault="00D93C2B" w:rsidP="006A1D45"/>
    <w:p w:rsidR="00BD6545" w:rsidRDefault="00BD6545" w:rsidP="006A1D45">
      <w:r>
        <w:t>Studijní obor:</w:t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instrText xml:space="preserve"> FORMTEXT </w:instrText>
      </w:r>
      <w:r>
        <w:fldChar w:fldCharType="separate"/>
      </w:r>
      <w:r w:rsidR="008805EA">
        <w:rPr>
          <w:noProof/>
        </w:rPr>
        <w:t>Ruský jazyk a literatura</w:t>
      </w:r>
      <w:r>
        <w:fldChar w:fldCharType="end"/>
      </w:r>
      <w:bookmarkEnd w:id="2"/>
    </w:p>
    <w:p w:rsidR="006A1D45" w:rsidRDefault="006A1D45" w:rsidP="006A1D45">
      <w:r>
        <w:t>Autor/ka práce:</w:t>
      </w:r>
      <w:bookmarkStart w:id="3" w:name="Text1"/>
      <w:r w:rsidR="00E54F47">
        <w:tab/>
      </w:r>
      <w:r w:rsidR="00E54F47">
        <w:fldChar w:fldCharType="begin">
          <w:ffData>
            <w:name w:val="Text1"/>
            <w:enabled/>
            <w:calcOnExit w:val="0"/>
            <w:textInput/>
          </w:ffData>
        </w:fldChar>
      </w:r>
      <w:r w:rsidR="00E54F47">
        <w:instrText xml:space="preserve"> FORMTEXT </w:instrText>
      </w:r>
      <w:r w:rsidR="00E54F47">
        <w:fldChar w:fldCharType="separate"/>
      </w:r>
      <w:r w:rsidR="008805EA">
        <w:rPr>
          <w:noProof/>
        </w:rPr>
        <w:t>Jana Rončková</w:t>
      </w:r>
      <w:r w:rsidR="00E54F47">
        <w:fldChar w:fldCharType="end"/>
      </w:r>
      <w:bookmarkEnd w:id="3"/>
    </w:p>
    <w:p w:rsidR="00E54F47" w:rsidRDefault="00E54F47" w:rsidP="006A1D45">
      <w:r>
        <w:t xml:space="preserve">Vedoucí práce: </w:t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 w:rsidR="008805EA">
        <w:rPr>
          <w:noProof/>
        </w:rPr>
        <w:t>doc. PhDr. Aleš Brandner, CSc.</w:t>
      </w:r>
      <w:r>
        <w:fldChar w:fldCharType="end"/>
      </w:r>
      <w:bookmarkEnd w:id="4"/>
    </w:p>
    <w:p w:rsidR="006A1D45" w:rsidRDefault="006A1D45" w:rsidP="006A1D45">
      <w:pPr>
        <w:pBdr>
          <w:bottom w:val="single" w:sz="6" w:space="1" w:color="auto"/>
        </w:pBdr>
      </w:pPr>
      <w:r>
        <w:t>Oponent/ka:</w:t>
      </w:r>
      <w:r w:rsidR="00E54F47">
        <w:tab/>
      </w:r>
      <w:r w:rsidR="00E54F47">
        <w:tab/>
      </w:r>
      <w:r w:rsidR="00E54F47"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E54F47">
        <w:instrText xml:space="preserve"> FORMTEXT </w:instrText>
      </w:r>
      <w:r w:rsidR="00E54F47">
        <w:fldChar w:fldCharType="separate"/>
      </w:r>
      <w:r w:rsidR="008805EA">
        <w:rPr>
          <w:noProof/>
        </w:rPr>
        <w:t>PhDr. Pavla Valčáková, CS</w:t>
      </w:r>
      <w:r w:rsidR="00BF4E42">
        <w:rPr>
          <w:noProof/>
        </w:rPr>
        <w:t>c</w:t>
      </w:r>
      <w:r w:rsidR="008805EA">
        <w:rPr>
          <w:noProof/>
        </w:rPr>
        <w:t>.</w:t>
      </w:r>
      <w:r w:rsidR="00E54F47">
        <w:fldChar w:fldCharType="end"/>
      </w:r>
      <w:bookmarkEnd w:id="5"/>
    </w:p>
    <w:p w:rsidR="00D93C2B" w:rsidRDefault="00D93C2B" w:rsidP="006A1D45">
      <w:pPr>
        <w:pBdr>
          <w:bottom w:val="single" w:sz="6" w:space="1" w:color="auto"/>
        </w:pBdr>
      </w:pPr>
    </w:p>
    <w:p w:rsidR="00D93C2B" w:rsidRDefault="00D93C2B" w:rsidP="006A1D45"/>
    <w:p w:rsidR="00D87DCF" w:rsidRDefault="00D87DCF" w:rsidP="00D87DCF">
      <w:pPr>
        <w:ind w:left="360"/>
      </w:pPr>
      <w:r>
        <w:t>Předkládaná práce je hodnocena</w:t>
      </w:r>
    </w:p>
    <w:p w:rsidR="00D87DCF" w:rsidRDefault="00D87DCF" w:rsidP="009E5D2D"/>
    <w:p w:rsidR="00D87DCF" w:rsidRDefault="00D87DCF" w:rsidP="009E5D2D"/>
    <w:p w:rsidR="005928E4" w:rsidRDefault="005928E4" w:rsidP="005928E4">
      <w:pPr>
        <w:numPr>
          <w:ilvl w:val="0"/>
          <w:numId w:val="1"/>
        </w:numPr>
      </w:pPr>
      <w:r>
        <w:t xml:space="preserve">Z hlediska obsahového záměru, naplnění zadání a zpracování předepsané literatury </w:t>
      </w:r>
    </w:p>
    <w:p w:rsidR="005928E4" w:rsidRDefault="005928E4" w:rsidP="009E5D2D"/>
    <w:p w:rsidR="005928E4" w:rsidRDefault="000005BE" w:rsidP="005928E4">
      <w:pPr>
        <w:ind w:left="1068" w:firstLine="348"/>
      </w:pPr>
      <w:r>
        <w:fldChar w:fldCharType="begin">
          <w:ffData>
            <w:name w:val=""/>
            <w:enabled/>
            <w:calcOnExit w:val="0"/>
            <w:ddList>
              <w:result w:val="1"/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>
        <w:instrText xml:space="preserve"> FORMDROPDOWN </w:instrText>
      </w:r>
      <w:r>
        <w:fldChar w:fldCharType="end"/>
      </w:r>
    </w:p>
    <w:p w:rsidR="005928E4" w:rsidRDefault="005928E4" w:rsidP="009E5D2D"/>
    <w:p w:rsidR="00D87DCF" w:rsidRDefault="006A1D45" w:rsidP="006A1D45">
      <w:pPr>
        <w:numPr>
          <w:ilvl w:val="0"/>
          <w:numId w:val="1"/>
        </w:numPr>
      </w:pPr>
      <w:r>
        <w:t xml:space="preserve">Z hlediska požadavků na jazykovou správnost (pravopisné a jiné jazykové chyby) </w:t>
      </w:r>
      <w:bookmarkStart w:id="6" w:name="OLE_LINK1"/>
      <w:bookmarkStart w:id="7" w:name="OLE_LINK2"/>
    </w:p>
    <w:p w:rsidR="00D87DCF" w:rsidRDefault="00D87DCF" w:rsidP="009E5D2D"/>
    <w:bookmarkEnd w:id="6"/>
    <w:bookmarkEnd w:id="7"/>
    <w:p w:rsidR="006A1D45" w:rsidRDefault="000005BE" w:rsidP="0006180F">
      <w:pPr>
        <w:ind w:left="1068" w:firstLine="348"/>
      </w:pPr>
      <w:r>
        <w:fldChar w:fldCharType="begin">
          <w:ffData>
            <w:name w:val=""/>
            <w:enabled/>
            <w:calcOnExit w:val="0"/>
            <w:ddList>
              <w:result w:val="2"/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>
        <w:instrText xml:space="preserve"> FORMDROPDOWN </w:instrText>
      </w:r>
      <w:r>
        <w:fldChar w:fldCharType="end"/>
      </w:r>
    </w:p>
    <w:p w:rsidR="00D87DCF" w:rsidRDefault="00D87DCF" w:rsidP="006A1D45"/>
    <w:p w:rsidR="0039719F" w:rsidRDefault="0039719F" w:rsidP="006A1D45">
      <w:pPr>
        <w:numPr>
          <w:ilvl w:val="0"/>
          <w:numId w:val="1"/>
        </w:numPr>
      </w:pPr>
      <w:r>
        <w:t>Z hlediska požadavků na formální úpravu, požadovaný rozsah, dodržování citačních norem, odkazy a bibliografii</w:t>
      </w:r>
    </w:p>
    <w:p w:rsidR="0039719F" w:rsidRDefault="0039719F" w:rsidP="0039719F"/>
    <w:p w:rsidR="0006180F" w:rsidRDefault="000005BE" w:rsidP="0006180F">
      <w:pPr>
        <w:ind w:left="1416"/>
      </w:pPr>
      <w:r>
        <w:fldChar w:fldCharType="begin">
          <w:ffData>
            <w:name w:val=""/>
            <w:enabled/>
            <w:calcOnExit w:val="0"/>
            <w:ddList>
              <w:result w:val="2"/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>
        <w:instrText xml:space="preserve"> FORMDROPDOWN </w:instrText>
      </w:r>
      <w:r>
        <w:fldChar w:fldCharType="end"/>
      </w:r>
    </w:p>
    <w:p w:rsidR="00D87DCF" w:rsidRDefault="00D87DCF" w:rsidP="009E5D2D"/>
    <w:p w:rsidR="006A1D45" w:rsidRDefault="006A1D45" w:rsidP="006A1D45">
      <w:pPr>
        <w:numPr>
          <w:ilvl w:val="0"/>
          <w:numId w:val="1"/>
        </w:numPr>
      </w:pPr>
      <w:r>
        <w:t>Připomínky, náměty, otázky k rozpravě:</w:t>
      </w:r>
    </w:p>
    <w:p w:rsidR="009014BA" w:rsidRDefault="009014BA" w:rsidP="009E5D2D"/>
    <w:p w:rsidR="008805EA" w:rsidRDefault="00E54F47" w:rsidP="009014BA">
      <w:pPr>
        <w:ind w:left="360"/>
        <w:rPr>
          <w:noProof/>
        </w:rPr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>
        <w:instrText xml:space="preserve"> FORMTEXT </w:instrText>
      </w:r>
      <w:r>
        <w:fldChar w:fldCharType="separate"/>
      </w:r>
      <w:r w:rsidR="008805EA">
        <w:rPr>
          <w:noProof/>
        </w:rPr>
        <w:t>Diplomantka prostudovala jazykovědnou literaturu, která se vztahuje k zadanému tématu. Získané poznatky uplatnila především v praktické části, v níž ilustrovala sledované jevy na příkladech, které vyexcerpovala z děl ruské umělecké literatury</w:t>
      </w:r>
      <w:r w:rsidR="002E20AC">
        <w:rPr>
          <w:noProof/>
        </w:rPr>
        <w:t xml:space="preserve"> </w:t>
      </w:r>
      <w:bookmarkStart w:id="9" w:name="_GoBack"/>
      <w:bookmarkEnd w:id="9"/>
      <w:r w:rsidR="008805EA">
        <w:rPr>
          <w:noProof/>
        </w:rPr>
        <w:t>a jejich překladů do češtiny, neboť bylo úkolem porovnat stav v ruštině se stavem v češtině. V takovém případě poskytují pomoc české autorizované překlady. Je však třeba mít na zřeteli, že jde o umělecký (často volný) překlad. Toho si diplomantka byla vědoma,</w:t>
      </w:r>
      <w:r w:rsidR="00BF4E42">
        <w:rPr>
          <w:noProof/>
        </w:rPr>
        <w:t xml:space="preserve"> </w:t>
      </w:r>
      <w:r w:rsidR="008805EA">
        <w:rPr>
          <w:noProof/>
        </w:rPr>
        <w:t>a proto v nejednom případě použila i svůj vlastní překlad, který věrněji vystihuje sledovaný gram</w:t>
      </w:r>
      <w:r w:rsidR="00BF4E42">
        <w:rPr>
          <w:noProof/>
        </w:rPr>
        <w:t>a</w:t>
      </w:r>
      <w:r w:rsidR="008805EA">
        <w:rPr>
          <w:noProof/>
        </w:rPr>
        <w:t>tický jev.</w:t>
      </w:r>
    </w:p>
    <w:p w:rsidR="008805EA" w:rsidRDefault="008805EA" w:rsidP="009014BA">
      <w:pPr>
        <w:ind w:left="360"/>
        <w:rPr>
          <w:noProof/>
        </w:rPr>
      </w:pPr>
      <w:r>
        <w:rPr>
          <w:noProof/>
        </w:rPr>
        <w:t>K práci třeba vznést některé připomínky.</w:t>
      </w:r>
    </w:p>
    <w:p w:rsidR="008805EA" w:rsidRDefault="008805EA" w:rsidP="009014BA">
      <w:pPr>
        <w:ind w:left="360"/>
        <w:rPr>
          <w:noProof/>
        </w:rPr>
      </w:pPr>
      <w:r>
        <w:rPr>
          <w:noProof/>
        </w:rPr>
        <w:t>1. V teoretické části (s. 13) je uveden nejasný příklad na volně připoje</w:t>
      </w:r>
      <w:r w:rsidR="00BF4E42">
        <w:rPr>
          <w:noProof/>
        </w:rPr>
        <w:t>n</w:t>
      </w:r>
      <w:r>
        <w:rPr>
          <w:noProof/>
        </w:rPr>
        <w:t>ý neshodný přívlastek v ruštině (zřejmě tam z obou stran chybí čárka).</w:t>
      </w:r>
    </w:p>
    <w:p w:rsidR="008805EA" w:rsidRDefault="008805EA" w:rsidP="009014BA">
      <w:pPr>
        <w:ind w:left="360"/>
        <w:rPr>
          <w:noProof/>
        </w:rPr>
      </w:pPr>
      <w:r>
        <w:rPr>
          <w:noProof/>
        </w:rPr>
        <w:t>2. S. 29 (13)…</w:t>
      </w:r>
      <w:r w:rsidRPr="008805EA">
        <w:rPr>
          <w:noProof/>
        </w:rPr>
        <w:t xml:space="preserve">с замиранием сердца... </w:t>
      </w:r>
      <w:r>
        <w:rPr>
          <w:noProof/>
        </w:rPr>
        <w:t>jde o podmětový genitiv, nikoliv předmětový.</w:t>
      </w:r>
    </w:p>
    <w:p w:rsidR="00BF4E42" w:rsidRDefault="008805EA" w:rsidP="009014BA">
      <w:pPr>
        <w:ind w:left="360"/>
        <w:rPr>
          <w:noProof/>
        </w:rPr>
      </w:pPr>
      <w:r>
        <w:rPr>
          <w:noProof/>
        </w:rPr>
        <w:t>3. Vedoucími autorského kolektivu 2. dílu tzv. první akademické gramatiky ruštiny jsou V. V. Vinogradov a Je. S. Istrina</w:t>
      </w:r>
      <w:r w:rsidR="00BF4E42">
        <w:rPr>
          <w:noProof/>
        </w:rPr>
        <w:t xml:space="preserve"> (nikoli I. S. Istrina, jak je uvedeno v seznamu literatury), proto při citaci je třeba uvádět obě jména (srov. s. 8, ale i jinde).</w:t>
      </w:r>
    </w:p>
    <w:p w:rsidR="00BF4E42" w:rsidRDefault="00BF4E42" w:rsidP="009014BA">
      <w:pPr>
        <w:ind w:left="360"/>
        <w:rPr>
          <w:noProof/>
        </w:rPr>
      </w:pPr>
      <w:r>
        <w:rPr>
          <w:noProof/>
        </w:rPr>
        <w:t>4. Při přepisování bylo třeba více pozornosti; výrazy, které měly být vytištěny kurzívou, kurzívou vytištěny nebyly.</w:t>
      </w:r>
    </w:p>
    <w:p w:rsidR="009014BA" w:rsidRDefault="00BF4E42" w:rsidP="009014BA">
      <w:pPr>
        <w:ind w:left="360"/>
      </w:pPr>
      <w:r>
        <w:rPr>
          <w:noProof/>
        </w:rPr>
        <w:t xml:space="preserve">Výsledky svého studia shrnuje diplomantka v závěru. Následuje rusky psané resumé - po stránce obsahové i jazykové docela zdařilé (asi na čtyřech místech se vyskytují chyby - lexikální, pravopisníé, interpunkční). Na konci práce je uveden seznam jazykovědné literatury a seznam děl, která posloužila k excerpci zkoumaných jazykových jevů. Jsou citovány podle předepsané normy.  </w:t>
      </w:r>
      <w:r w:rsidR="00E54F47">
        <w:fldChar w:fldCharType="end"/>
      </w:r>
      <w:bookmarkEnd w:id="8"/>
    </w:p>
    <w:p w:rsidR="00D87DCF" w:rsidRDefault="00D87DCF" w:rsidP="009E5D2D"/>
    <w:p w:rsidR="00D039F6" w:rsidRDefault="00D039F6" w:rsidP="009E5D2D"/>
    <w:p w:rsidR="006A1D45" w:rsidRPr="00D87DCF" w:rsidRDefault="00E54F47" w:rsidP="00D87DCF">
      <w:pPr>
        <w:ind w:left="360"/>
        <w:rPr>
          <w:b/>
        </w:rPr>
      </w:pPr>
      <w:r w:rsidRPr="00D87DCF">
        <w:rPr>
          <w:b/>
        </w:rPr>
        <w:t>Celkový n</w:t>
      </w:r>
      <w:r w:rsidR="006A1D45" w:rsidRPr="00D87DCF">
        <w:rPr>
          <w:b/>
        </w:rPr>
        <w:t>ávrh hodnocení:</w:t>
      </w:r>
    </w:p>
    <w:p w:rsidR="006A1D45" w:rsidRPr="009E5D2D" w:rsidRDefault="006A1D45" w:rsidP="006A1D45"/>
    <w:p w:rsidR="00D87DCF" w:rsidRPr="009E5D2D" w:rsidRDefault="00D87DCF" w:rsidP="009E5D2D"/>
    <w:p w:rsidR="00E54F47" w:rsidRPr="0006180F" w:rsidRDefault="000005BE" w:rsidP="0006180F">
      <w:pPr>
        <w:ind w:left="360" w:firstLine="348"/>
        <w:rPr>
          <w:b/>
        </w:rPr>
      </w:pPr>
      <w:r>
        <w:rPr>
          <w:b/>
        </w:rPr>
        <w:fldChar w:fldCharType="begin">
          <w:ffData>
            <w:name w:val=""/>
            <w:enabled/>
            <w:calcOnExit w:val="0"/>
            <w:ddList>
              <w:result w:val="2"/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nevyhovující"/>
            </w:ddList>
          </w:ffData>
        </w:fldChar>
      </w:r>
      <w:r>
        <w:rPr>
          <w:b/>
        </w:rPr>
        <w:instrText xml:space="preserve"> FORMDROPDOWN </w:instrText>
      </w:r>
      <w:r w:rsidR="00BF4E42">
        <w:rPr>
          <w:b/>
        </w:rPr>
      </w:r>
      <w:r>
        <w:rPr>
          <w:b/>
        </w:rPr>
        <w:fldChar w:fldCharType="end"/>
      </w:r>
    </w:p>
    <w:p w:rsidR="006A1D45" w:rsidRDefault="006A1D45" w:rsidP="006A1D45"/>
    <w:p w:rsidR="00E54F47" w:rsidRDefault="00E54F47" w:rsidP="006A1D45"/>
    <w:p w:rsidR="009E5D2D" w:rsidRDefault="009E5D2D"/>
    <w:p w:rsidR="009E5D2D" w:rsidRDefault="009E5D2D"/>
    <w:p w:rsidR="009E5D2D" w:rsidRDefault="009E5D2D"/>
    <w:p w:rsidR="009E5D2D" w:rsidRDefault="009E5D2D">
      <w:pPr>
        <w:sectPr w:rsidR="009E5D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5D2D" w:rsidRDefault="006A1D45">
      <w:r>
        <w:lastRenderedPageBreak/>
        <w:t>V Brně dne</w:t>
      </w:r>
      <w:r w:rsidR="00DF40BF">
        <w:t xml:space="preserve"> </w:t>
      </w:r>
      <w:r w:rsidR="00DF40BF">
        <w:fldChar w:fldCharType="begin"/>
      </w:r>
      <w:r w:rsidR="00DF40BF">
        <w:instrText xml:space="preserve"> DATE  \@ "d. MMMM yyyy"  \* MERGEFORMAT </w:instrText>
      </w:r>
      <w:r w:rsidR="00DF40BF">
        <w:fldChar w:fldCharType="separate"/>
      </w:r>
      <w:r w:rsidR="002E20AC">
        <w:rPr>
          <w:noProof/>
        </w:rPr>
        <w:t>27. května 2014</w:t>
      </w:r>
      <w:r w:rsidR="00DF40BF">
        <w:fldChar w:fldCharType="end"/>
      </w:r>
    </w:p>
    <w:p w:rsidR="001E4B52" w:rsidRDefault="009E5D2D" w:rsidP="009E5D2D">
      <w:pPr>
        <w:jc w:val="center"/>
      </w:pPr>
      <w:r>
        <w:br w:type="column"/>
      </w:r>
      <w:r w:rsidR="00DB7BB6">
        <w:lastRenderedPageBreak/>
        <w:t>…</w:t>
      </w:r>
      <w:r>
        <w:t>.........</w:t>
      </w:r>
      <w:r w:rsidR="00DB7BB6">
        <w:t>………………………………</w:t>
      </w:r>
    </w:p>
    <w:bookmarkStart w:id="10" w:name="Text7"/>
    <w:p w:rsidR="00DB7BB6" w:rsidRDefault="003116D0" w:rsidP="009E5D2D">
      <w:pPr>
        <w:jc w:val="center"/>
      </w:pPr>
      <w:r>
        <w:fldChar w:fldCharType="begin">
          <w:ffData>
            <w:name w:val="Text7"/>
            <w:enabled/>
            <w:calcOnExit w:val="0"/>
            <w:textInput>
              <w:default w:val="vložte jméno autora posudku"/>
            </w:textInput>
          </w:ffData>
        </w:fldChar>
      </w:r>
      <w:r>
        <w:instrText xml:space="preserve"> FORMTEXT </w:instrText>
      </w:r>
      <w:r>
        <w:fldChar w:fldCharType="separate"/>
      </w:r>
      <w:r w:rsidR="00BF4E42">
        <w:t xml:space="preserve">Doc. PhDr. Aleš </w:t>
      </w:r>
      <w:proofErr w:type="spellStart"/>
      <w:r w:rsidR="00BF4E42">
        <w:t>Brandner</w:t>
      </w:r>
      <w:proofErr w:type="spellEnd"/>
      <w:r w:rsidR="00BF4E42">
        <w:t>, CSc.</w:t>
      </w:r>
      <w:r>
        <w:fldChar w:fldCharType="end"/>
      </w:r>
      <w:bookmarkEnd w:id="10"/>
    </w:p>
    <w:sectPr w:rsidR="00DB7BB6" w:rsidSect="009E5D2D">
      <w:type w:val="continuous"/>
      <w:pgSz w:w="11906" w:h="16838"/>
      <w:pgMar w:top="1417" w:right="1417" w:bottom="1417" w:left="1417" w:header="708" w:footer="708" w:gutter="0"/>
      <w:cols w:num="2" w:space="708" w:equalWidth="0">
        <w:col w:w="4182" w:space="708"/>
        <w:col w:w="418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7275F"/>
    <w:multiLevelType w:val="hybridMultilevel"/>
    <w:tmpl w:val="C9F2D1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EA"/>
    <w:rsid w:val="000005BE"/>
    <w:rsid w:val="00003239"/>
    <w:rsid w:val="00022B26"/>
    <w:rsid w:val="00037DCD"/>
    <w:rsid w:val="00055523"/>
    <w:rsid w:val="0006180F"/>
    <w:rsid w:val="00084EF2"/>
    <w:rsid w:val="000C1D33"/>
    <w:rsid w:val="000C7E57"/>
    <w:rsid w:val="000D146A"/>
    <w:rsid w:val="000D5F49"/>
    <w:rsid w:val="000E67DA"/>
    <w:rsid w:val="000F0CB6"/>
    <w:rsid w:val="000F5C36"/>
    <w:rsid w:val="00116A7A"/>
    <w:rsid w:val="00127933"/>
    <w:rsid w:val="001500A7"/>
    <w:rsid w:val="00162F04"/>
    <w:rsid w:val="0018010B"/>
    <w:rsid w:val="001843AD"/>
    <w:rsid w:val="00185577"/>
    <w:rsid w:val="001930A9"/>
    <w:rsid w:val="001A70AD"/>
    <w:rsid w:val="001B2235"/>
    <w:rsid w:val="001C2329"/>
    <w:rsid w:val="001C3862"/>
    <w:rsid w:val="001D15C7"/>
    <w:rsid w:val="001D20AE"/>
    <w:rsid w:val="001E4B52"/>
    <w:rsid w:val="001F740D"/>
    <w:rsid w:val="00215C70"/>
    <w:rsid w:val="00217476"/>
    <w:rsid w:val="00224472"/>
    <w:rsid w:val="00231035"/>
    <w:rsid w:val="00241568"/>
    <w:rsid w:val="002509C8"/>
    <w:rsid w:val="00250E08"/>
    <w:rsid w:val="00262703"/>
    <w:rsid w:val="00276B9E"/>
    <w:rsid w:val="00285D12"/>
    <w:rsid w:val="002C26E2"/>
    <w:rsid w:val="002C423B"/>
    <w:rsid w:val="002E20AC"/>
    <w:rsid w:val="002E414E"/>
    <w:rsid w:val="002F249B"/>
    <w:rsid w:val="003116D0"/>
    <w:rsid w:val="00320CAC"/>
    <w:rsid w:val="00336ED7"/>
    <w:rsid w:val="00363093"/>
    <w:rsid w:val="0037136C"/>
    <w:rsid w:val="0039719F"/>
    <w:rsid w:val="003A260D"/>
    <w:rsid w:val="003B3554"/>
    <w:rsid w:val="003E6201"/>
    <w:rsid w:val="003F6A6C"/>
    <w:rsid w:val="00440A0D"/>
    <w:rsid w:val="00441BA2"/>
    <w:rsid w:val="00442601"/>
    <w:rsid w:val="00465F6C"/>
    <w:rsid w:val="00480655"/>
    <w:rsid w:val="004967FA"/>
    <w:rsid w:val="004A0F33"/>
    <w:rsid w:val="004B72C3"/>
    <w:rsid w:val="004B74A7"/>
    <w:rsid w:val="004C5688"/>
    <w:rsid w:val="004D2737"/>
    <w:rsid w:val="004E697F"/>
    <w:rsid w:val="00515C20"/>
    <w:rsid w:val="005211A8"/>
    <w:rsid w:val="0052613F"/>
    <w:rsid w:val="005263C2"/>
    <w:rsid w:val="0053652A"/>
    <w:rsid w:val="00542BCB"/>
    <w:rsid w:val="005433AD"/>
    <w:rsid w:val="005601CD"/>
    <w:rsid w:val="00560B20"/>
    <w:rsid w:val="005922FE"/>
    <w:rsid w:val="005928E4"/>
    <w:rsid w:val="005C1CA4"/>
    <w:rsid w:val="005D6EDB"/>
    <w:rsid w:val="005E71BF"/>
    <w:rsid w:val="005F2154"/>
    <w:rsid w:val="0060718F"/>
    <w:rsid w:val="006244F0"/>
    <w:rsid w:val="00625CA2"/>
    <w:rsid w:val="00644CF9"/>
    <w:rsid w:val="00657F55"/>
    <w:rsid w:val="00690416"/>
    <w:rsid w:val="006913C7"/>
    <w:rsid w:val="006920BD"/>
    <w:rsid w:val="00693CE6"/>
    <w:rsid w:val="006A1D45"/>
    <w:rsid w:val="006B36C8"/>
    <w:rsid w:val="006C4DD0"/>
    <w:rsid w:val="006C752D"/>
    <w:rsid w:val="006F5AB5"/>
    <w:rsid w:val="00747B40"/>
    <w:rsid w:val="007504D1"/>
    <w:rsid w:val="00752D62"/>
    <w:rsid w:val="00781485"/>
    <w:rsid w:val="007816E9"/>
    <w:rsid w:val="007839DA"/>
    <w:rsid w:val="00787AB3"/>
    <w:rsid w:val="007E6A75"/>
    <w:rsid w:val="007F5141"/>
    <w:rsid w:val="00804523"/>
    <w:rsid w:val="00825ED5"/>
    <w:rsid w:val="008805EA"/>
    <w:rsid w:val="008A79AA"/>
    <w:rsid w:val="008B2B7F"/>
    <w:rsid w:val="008B33CA"/>
    <w:rsid w:val="008B6130"/>
    <w:rsid w:val="008C1DB4"/>
    <w:rsid w:val="008F67C4"/>
    <w:rsid w:val="008F76BC"/>
    <w:rsid w:val="009014BA"/>
    <w:rsid w:val="009128E5"/>
    <w:rsid w:val="00950214"/>
    <w:rsid w:val="009579C7"/>
    <w:rsid w:val="009875A6"/>
    <w:rsid w:val="009C6893"/>
    <w:rsid w:val="009E3938"/>
    <w:rsid w:val="009E5D2D"/>
    <w:rsid w:val="009F17B4"/>
    <w:rsid w:val="00A07F9D"/>
    <w:rsid w:val="00A14EAF"/>
    <w:rsid w:val="00A33B76"/>
    <w:rsid w:val="00A617CD"/>
    <w:rsid w:val="00A779D9"/>
    <w:rsid w:val="00A827B0"/>
    <w:rsid w:val="00A95B29"/>
    <w:rsid w:val="00AA560C"/>
    <w:rsid w:val="00AA63E8"/>
    <w:rsid w:val="00AB347D"/>
    <w:rsid w:val="00AC4186"/>
    <w:rsid w:val="00AE65FE"/>
    <w:rsid w:val="00AE7652"/>
    <w:rsid w:val="00B026AD"/>
    <w:rsid w:val="00B234D4"/>
    <w:rsid w:val="00B27490"/>
    <w:rsid w:val="00B53029"/>
    <w:rsid w:val="00B7493C"/>
    <w:rsid w:val="00B91B88"/>
    <w:rsid w:val="00B926A6"/>
    <w:rsid w:val="00BB17EE"/>
    <w:rsid w:val="00BD6545"/>
    <w:rsid w:val="00BE1059"/>
    <w:rsid w:val="00BF4E42"/>
    <w:rsid w:val="00C02B6D"/>
    <w:rsid w:val="00C10136"/>
    <w:rsid w:val="00C224F8"/>
    <w:rsid w:val="00C3762E"/>
    <w:rsid w:val="00C420AA"/>
    <w:rsid w:val="00C83E5B"/>
    <w:rsid w:val="00CC3F6B"/>
    <w:rsid w:val="00CD59A9"/>
    <w:rsid w:val="00CE5E81"/>
    <w:rsid w:val="00D0084E"/>
    <w:rsid w:val="00D039F6"/>
    <w:rsid w:val="00D061F4"/>
    <w:rsid w:val="00D202B5"/>
    <w:rsid w:val="00D2349A"/>
    <w:rsid w:val="00D2463F"/>
    <w:rsid w:val="00D26CB4"/>
    <w:rsid w:val="00D512DD"/>
    <w:rsid w:val="00D51D27"/>
    <w:rsid w:val="00D816EF"/>
    <w:rsid w:val="00D85166"/>
    <w:rsid w:val="00D87DCF"/>
    <w:rsid w:val="00D93C2B"/>
    <w:rsid w:val="00DA5580"/>
    <w:rsid w:val="00DB7BB6"/>
    <w:rsid w:val="00DC634D"/>
    <w:rsid w:val="00DC73C5"/>
    <w:rsid w:val="00DE2648"/>
    <w:rsid w:val="00DF0D54"/>
    <w:rsid w:val="00DF40BF"/>
    <w:rsid w:val="00E51DE3"/>
    <w:rsid w:val="00E54F47"/>
    <w:rsid w:val="00EF60C0"/>
    <w:rsid w:val="00F227C0"/>
    <w:rsid w:val="00F26BD3"/>
    <w:rsid w:val="00F36D7A"/>
    <w:rsid w:val="00F370B8"/>
    <w:rsid w:val="00F76FD8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87DCF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8805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80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87DCF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8805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80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Posudek%20na%20diplomovou%20pr&#225;ci-6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na diplomovou práci-6</Template>
  <TotalTime>23</TotalTime>
  <Pages>2</Pages>
  <Words>384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na bakalářskou/magisterskou diplomovou práci</vt:lpstr>
    </vt:vector>
  </TitlesOfParts>
  <Company>ffmu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na bakalářskou/magisterskou diplomovou práci</dc:title>
  <dc:creator>Aleš Brandner</dc:creator>
  <cp:lastModifiedBy>Aleš Brandner</cp:lastModifiedBy>
  <cp:revision>2</cp:revision>
  <cp:lastPrinted>2014-05-27T10:15:00Z</cp:lastPrinted>
  <dcterms:created xsi:type="dcterms:W3CDTF">2014-05-27T09:54:00Z</dcterms:created>
  <dcterms:modified xsi:type="dcterms:W3CDTF">2014-05-27T10:18:00Z</dcterms:modified>
</cp:coreProperties>
</file>