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63BDAC" w14:textId="0FBEDCE1" w:rsidR="006A1D45" w:rsidRPr="00BD6545" w:rsidRDefault="006A1D45" w:rsidP="007E22C1">
      <w:pPr>
        <w:jc w:val="center"/>
        <w:outlineLvl w:val="0"/>
        <w:rPr>
          <w:b/>
        </w:rPr>
      </w:pPr>
      <w:r w:rsidRPr="00BD6545">
        <w:rPr>
          <w:b/>
        </w:rPr>
        <w:t xml:space="preserve">Posudek </w:t>
      </w:r>
      <w:bookmarkStart w:id="0" w:name="Rozevírací1"/>
      <w:r w:rsidR="001500A7">
        <w:rPr>
          <w:b/>
        </w:rPr>
        <w:fldChar w:fldCharType="begin">
          <w:ffData>
            <w:name w:val="Rozevírací1"/>
            <w:enabled/>
            <w:calcOnExit w:val="0"/>
            <w:ddList>
              <w:result w:val="2"/>
              <w:listEntry w:val="zvolte typ studia"/>
              <w:listEntry w:val="bakalářské"/>
              <w:listEntry w:val="magisterské"/>
            </w:ddList>
          </w:ffData>
        </w:fldChar>
      </w:r>
      <w:r w:rsidR="001500A7">
        <w:rPr>
          <w:b/>
        </w:rPr>
        <w:instrText xml:space="preserve"> FORMDROPDOWN </w:instrText>
      </w:r>
      <w:r w:rsidR="00672C38">
        <w:rPr>
          <w:b/>
        </w:rPr>
      </w:r>
      <w:r w:rsidR="00672C38">
        <w:rPr>
          <w:b/>
        </w:rPr>
        <w:fldChar w:fldCharType="separate"/>
      </w:r>
      <w:r w:rsidR="001500A7">
        <w:rPr>
          <w:b/>
        </w:rPr>
        <w:fldChar w:fldCharType="end"/>
      </w:r>
      <w:bookmarkEnd w:id="0"/>
      <w:r w:rsidR="003116D0">
        <w:rPr>
          <w:b/>
        </w:rPr>
        <w:t xml:space="preserve"> </w:t>
      </w:r>
      <w:r w:rsidRPr="00BD6545">
        <w:rPr>
          <w:b/>
        </w:rPr>
        <w:t>diplomov</w:t>
      </w:r>
      <w:r w:rsidR="001F740D">
        <w:rPr>
          <w:b/>
        </w:rPr>
        <w:t>é</w:t>
      </w:r>
      <w:r w:rsidRPr="00BD6545">
        <w:rPr>
          <w:b/>
        </w:rPr>
        <w:t xml:space="preserve"> prác</w:t>
      </w:r>
      <w:r w:rsidR="001F740D">
        <w:rPr>
          <w:b/>
        </w:rPr>
        <w:t>e</w:t>
      </w:r>
    </w:p>
    <w:p w14:paraId="5E70201D" w14:textId="77777777" w:rsidR="006A1D45" w:rsidRDefault="006A1D45" w:rsidP="006A1D45"/>
    <w:p w14:paraId="0E8CE4F3" w14:textId="495BF4F4" w:rsidR="006A1D45" w:rsidRDefault="006A1D45" w:rsidP="007E22C1">
      <w:pPr>
        <w:outlineLvl w:val="0"/>
      </w:pPr>
      <w:r>
        <w:t>Název práce:</w:t>
      </w:r>
      <w:r w:rsidR="00E54F47">
        <w:t xml:space="preserve"> </w:t>
      </w:r>
      <w:r w:rsidR="00E54F47">
        <w:tab/>
      </w:r>
      <w:r w:rsidR="00E54F47">
        <w:tab/>
      </w:r>
      <w:bookmarkStart w:id="1" w:name="Text2"/>
      <w:r w:rsidR="00E54F47">
        <w:fldChar w:fldCharType="begin">
          <w:ffData>
            <w:name w:val="Text2"/>
            <w:enabled/>
            <w:calcOnExit w:val="0"/>
            <w:textInput/>
          </w:ffData>
        </w:fldChar>
      </w:r>
      <w:r w:rsidR="00E54F47">
        <w:instrText xml:space="preserve"> FORMTEXT </w:instrText>
      </w:r>
      <w:r w:rsidR="00E54F47">
        <w:fldChar w:fldCharType="separate"/>
      </w:r>
      <w:r w:rsidR="000B6156" w:rsidRPr="000B6156">
        <w:t>Marketingový plán Národního ústavu lidové kultury ve Strážnici</w:t>
      </w:r>
      <w:r w:rsidR="00E54F47">
        <w:fldChar w:fldCharType="end"/>
      </w:r>
      <w:bookmarkEnd w:id="1"/>
    </w:p>
    <w:p w14:paraId="4E380276" w14:textId="77777777" w:rsidR="00D93C2B" w:rsidRDefault="00D93C2B" w:rsidP="006A1D45"/>
    <w:p w14:paraId="55C34DF2" w14:textId="3FD85F57" w:rsidR="00BD6545" w:rsidRDefault="00BD6545" w:rsidP="006A1D45">
      <w:r>
        <w:t>Studijní obor:</w:t>
      </w:r>
      <w:r>
        <w:tab/>
      </w:r>
      <w:r>
        <w:tab/>
      </w: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2" w:name="Text6"/>
      <w:r>
        <w:instrText xml:space="preserve"> FORMTEXT </w:instrText>
      </w:r>
      <w:r>
        <w:fldChar w:fldCharType="separate"/>
      </w:r>
      <w:r w:rsidR="000B6156">
        <w:rPr>
          <w:noProof/>
        </w:rPr>
        <w:t>Management v kultuře</w:t>
      </w:r>
      <w:r>
        <w:fldChar w:fldCharType="end"/>
      </w:r>
      <w:bookmarkEnd w:id="2"/>
    </w:p>
    <w:p w14:paraId="40921807" w14:textId="4A532986" w:rsidR="006A1D45" w:rsidRDefault="006A1D45" w:rsidP="006A1D45">
      <w:r>
        <w:t>Autor/ka práce:</w:t>
      </w:r>
      <w:bookmarkStart w:id="3" w:name="Text1"/>
      <w:r w:rsidR="00E54F47">
        <w:tab/>
      </w:r>
      <w:r w:rsidR="00E54F47">
        <w:fldChar w:fldCharType="begin">
          <w:ffData>
            <w:name w:val="Text1"/>
            <w:enabled/>
            <w:calcOnExit w:val="0"/>
            <w:textInput/>
          </w:ffData>
        </w:fldChar>
      </w:r>
      <w:r w:rsidR="00E54F47">
        <w:instrText xml:space="preserve"> FORMTEXT </w:instrText>
      </w:r>
      <w:r w:rsidR="00E54F47">
        <w:fldChar w:fldCharType="separate"/>
      </w:r>
      <w:r w:rsidR="000B6156">
        <w:rPr>
          <w:noProof/>
        </w:rPr>
        <w:t>Bc. Adéla Lukšíková</w:t>
      </w:r>
      <w:r w:rsidR="00E54F47">
        <w:fldChar w:fldCharType="end"/>
      </w:r>
      <w:bookmarkEnd w:id="3"/>
    </w:p>
    <w:p w14:paraId="3FB09996" w14:textId="529FEEF5" w:rsidR="00E54F47" w:rsidRDefault="00E54F47" w:rsidP="006A1D45">
      <w:r>
        <w:t xml:space="preserve">Vedoucí práce: </w:t>
      </w:r>
      <w:r>
        <w:tab/>
      </w: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instrText xml:space="preserve"> FORMTEXT </w:instrText>
      </w:r>
      <w:r>
        <w:fldChar w:fldCharType="separate"/>
      </w:r>
      <w:r w:rsidR="000B6156">
        <w:rPr>
          <w:noProof/>
        </w:rPr>
        <w:t>Mgr. Simona Škarabelová, Ph.D.</w:t>
      </w:r>
      <w:r>
        <w:fldChar w:fldCharType="end"/>
      </w:r>
      <w:bookmarkEnd w:id="4"/>
    </w:p>
    <w:p w14:paraId="7500EF8C" w14:textId="3925F9CE" w:rsidR="006A1D45" w:rsidRDefault="006A1D45" w:rsidP="006A1D45">
      <w:pPr>
        <w:pBdr>
          <w:bottom w:val="single" w:sz="6" w:space="1" w:color="auto"/>
        </w:pBdr>
      </w:pPr>
      <w:r>
        <w:t>Oponent/ka:</w:t>
      </w:r>
      <w:r w:rsidR="00E54F47">
        <w:tab/>
      </w:r>
      <w:r w:rsidR="00E54F47">
        <w:tab/>
      </w:r>
      <w:r w:rsidR="00E54F47">
        <w:fldChar w:fldCharType="begin">
          <w:ffData>
            <w:name w:val="Text3"/>
            <w:enabled/>
            <w:calcOnExit w:val="0"/>
            <w:textInput/>
          </w:ffData>
        </w:fldChar>
      </w:r>
      <w:bookmarkStart w:id="5" w:name="Text3"/>
      <w:r w:rsidR="00E54F47">
        <w:instrText xml:space="preserve"> FORMTEXT </w:instrText>
      </w:r>
      <w:r w:rsidR="00E54F47">
        <w:fldChar w:fldCharType="separate"/>
      </w:r>
      <w:r w:rsidR="000B6156">
        <w:rPr>
          <w:noProof/>
        </w:rPr>
        <w:t>Mgr. Pavlína Míčová</w:t>
      </w:r>
      <w:r w:rsidR="00E54F47">
        <w:fldChar w:fldCharType="end"/>
      </w:r>
      <w:bookmarkEnd w:id="5"/>
    </w:p>
    <w:p w14:paraId="3FF2C8D1" w14:textId="77777777" w:rsidR="00D93C2B" w:rsidRDefault="00D93C2B" w:rsidP="006A1D45">
      <w:pPr>
        <w:pBdr>
          <w:bottom w:val="single" w:sz="6" w:space="1" w:color="auto"/>
        </w:pBdr>
      </w:pPr>
    </w:p>
    <w:p w14:paraId="600ED69C" w14:textId="77777777" w:rsidR="00D93C2B" w:rsidRDefault="00D93C2B" w:rsidP="006A1D45"/>
    <w:p w14:paraId="344C12F6" w14:textId="77777777" w:rsidR="00D87DCF" w:rsidRDefault="00D87DCF" w:rsidP="007E22C1">
      <w:pPr>
        <w:ind w:left="360"/>
        <w:outlineLvl w:val="0"/>
      </w:pPr>
      <w:r>
        <w:t>Předkládaná práce je hodnocena</w:t>
      </w:r>
    </w:p>
    <w:p w14:paraId="65803D9C" w14:textId="77777777" w:rsidR="00D87DCF" w:rsidRDefault="00D87DCF" w:rsidP="009E5D2D"/>
    <w:p w14:paraId="03C86623" w14:textId="77777777" w:rsidR="00D87DCF" w:rsidRDefault="00D87DCF" w:rsidP="009E5D2D"/>
    <w:p w14:paraId="3A0305BC" w14:textId="77777777" w:rsidR="005928E4" w:rsidRDefault="005928E4" w:rsidP="005928E4">
      <w:pPr>
        <w:numPr>
          <w:ilvl w:val="0"/>
          <w:numId w:val="1"/>
        </w:numPr>
      </w:pPr>
      <w:r>
        <w:t xml:space="preserve">Z hlediska obsahového záměru, naplnění zadání a zpracování předepsané literatury </w:t>
      </w:r>
    </w:p>
    <w:p w14:paraId="20FFDFE8" w14:textId="77777777" w:rsidR="005928E4" w:rsidRDefault="005928E4" w:rsidP="009E5D2D"/>
    <w:p w14:paraId="133D7C42" w14:textId="1CC6A7AC" w:rsidR="005928E4" w:rsidRDefault="000005BE" w:rsidP="005928E4">
      <w:pPr>
        <w:ind w:left="1068" w:firstLine="348"/>
      </w:pPr>
      <w:r>
        <w:fldChar w:fldCharType="begin">
          <w:ffData>
            <w:name w:val=""/>
            <w:enabled/>
            <w:calcOnExit w:val="0"/>
            <w:ddList>
              <w:result w:val="2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jako nevyhovující"/>
            </w:ddList>
          </w:ffData>
        </w:fldChar>
      </w:r>
      <w:r>
        <w:instrText xml:space="preserve"> FORMDROPDOWN </w:instrText>
      </w:r>
      <w:r w:rsidR="00672C38">
        <w:fldChar w:fldCharType="separate"/>
      </w:r>
      <w:r>
        <w:fldChar w:fldCharType="end"/>
      </w:r>
    </w:p>
    <w:p w14:paraId="38D4B390" w14:textId="77777777" w:rsidR="005928E4" w:rsidRDefault="005928E4" w:rsidP="009E5D2D"/>
    <w:p w14:paraId="52F96F02" w14:textId="77777777" w:rsidR="00D87DCF" w:rsidRDefault="006A1D45" w:rsidP="006A1D45">
      <w:pPr>
        <w:numPr>
          <w:ilvl w:val="0"/>
          <w:numId w:val="1"/>
        </w:numPr>
      </w:pPr>
      <w:r>
        <w:t xml:space="preserve">Z hlediska požadavků na jazykovou správnost (pravopisné a jiné jazykové chyby) </w:t>
      </w:r>
      <w:bookmarkStart w:id="6" w:name="OLE_LINK1"/>
      <w:bookmarkStart w:id="7" w:name="OLE_LINK2"/>
    </w:p>
    <w:p w14:paraId="46247572" w14:textId="77777777" w:rsidR="00D87DCF" w:rsidRDefault="00D87DCF" w:rsidP="009E5D2D"/>
    <w:bookmarkEnd w:id="6"/>
    <w:bookmarkEnd w:id="7"/>
    <w:p w14:paraId="7FBA6875" w14:textId="0C53D5C7" w:rsidR="006A1D45" w:rsidRDefault="000005BE" w:rsidP="0006180F">
      <w:pPr>
        <w:ind w:left="1068" w:firstLine="348"/>
      </w:pPr>
      <w:r>
        <w:fldChar w:fldCharType="begin">
          <w:ffData>
            <w:name w:val=""/>
            <w:enabled/>
            <w:calcOnExit w:val="0"/>
            <w:ddList>
              <w:result w:val="2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jako nevyhovující"/>
            </w:ddList>
          </w:ffData>
        </w:fldChar>
      </w:r>
      <w:r>
        <w:instrText xml:space="preserve"> FORMDROPDOWN </w:instrText>
      </w:r>
      <w:r w:rsidR="00672C38">
        <w:fldChar w:fldCharType="separate"/>
      </w:r>
      <w:r>
        <w:fldChar w:fldCharType="end"/>
      </w:r>
    </w:p>
    <w:p w14:paraId="2D464CBD" w14:textId="77777777" w:rsidR="00D87DCF" w:rsidRDefault="00D87DCF" w:rsidP="006A1D45"/>
    <w:p w14:paraId="7CFAA86D" w14:textId="77777777" w:rsidR="0039719F" w:rsidRDefault="0039719F" w:rsidP="006A1D45">
      <w:pPr>
        <w:numPr>
          <w:ilvl w:val="0"/>
          <w:numId w:val="1"/>
        </w:numPr>
      </w:pPr>
      <w:r>
        <w:t>Z hlediska požadavků na formální úpravu, požadovaný rozsah, dodržování citačních norem, odkazy a bibliografii</w:t>
      </w:r>
    </w:p>
    <w:p w14:paraId="371C5F86" w14:textId="77777777" w:rsidR="0039719F" w:rsidRDefault="0039719F" w:rsidP="0039719F"/>
    <w:p w14:paraId="56897052" w14:textId="48ACCB5F" w:rsidR="0006180F" w:rsidRDefault="000005BE" w:rsidP="0006180F">
      <w:pPr>
        <w:ind w:left="1416"/>
      </w:pPr>
      <w:r>
        <w:fldChar w:fldCharType="begin">
          <w:ffData>
            <w:name w:val=""/>
            <w:enabled/>
            <w:calcOnExit w:val="0"/>
            <w:ddList>
              <w:result w:val="2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jako nevyhovující"/>
            </w:ddList>
          </w:ffData>
        </w:fldChar>
      </w:r>
      <w:r>
        <w:instrText xml:space="preserve"> FORMDROPDOWN </w:instrText>
      </w:r>
      <w:r w:rsidR="00672C38">
        <w:fldChar w:fldCharType="separate"/>
      </w:r>
      <w:r>
        <w:fldChar w:fldCharType="end"/>
      </w:r>
    </w:p>
    <w:p w14:paraId="71A6CF0E" w14:textId="77777777" w:rsidR="00D87DCF" w:rsidRDefault="00D87DCF" w:rsidP="009E5D2D"/>
    <w:p w14:paraId="2762410D" w14:textId="77777777" w:rsidR="006A1D45" w:rsidRDefault="006A1D45" w:rsidP="006A1D45">
      <w:pPr>
        <w:numPr>
          <w:ilvl w:val="0"/>
          <w:numId w:val="1"/>
        </w:numPr>
      </w:pPr>
      <w:r>
        <w:t>Připomínky, náměty, otázky k rozpravě:</w:t>
      </w:r>
    </w:p>
    <w:p w14:paraId="7F665806" w14:textId="77777777" w:rsidR="009014BA" w:rsidRDefault="009014BA" w:rsidP="009E5D2D"/>
    <w:p w14:paraId="77093C84" w14:textId="0EC3B7B7" w:rsidR="00EE654C" w:rsidRDefault="00E54F47" w:rsidP="000A1883">
      <w:pPr>
        <w:ind w:left="360"/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8" w:name="Text4"/>
      <w:r>
        <w:instrText xml:space="preserve"> FORMTEXT </w:instrText>
      </w:r>
      <w:r>
        <w:fldChar w:fldCharType="separate"/>
      </w:r>
      <w:r w:rsidR="00EE654C">
        <w:t xml:space="preserve">Studentka Adéla </w:t>
      </w:r>
      <w:proofErr w:type="spellStart"/>
      <w:r w:rsidR="00EE654C">
        <w:t>Lukšíková</w:t>
      </w:r>
      <w:proofErr w:type="spellEnd"/>
      <w:r w:rsidR="00EE654C">
        <w:t xml:space="preserve"> se ve své magisterské diplomové práci s názvem </w:t>
      </w:r>
      <w:r w:rsidR="00EE654C" w:rsidRPr="00EE654C">
        <w:t>Marketingový plán Národního ústavu lidové kultury ve Strážnici</w:t>
      </w:r>
      <w:r w:rsidR="00EE654C">
        <w:t xml:space="preserve"> zaměřila na výzkum jedné naší regionální instituce</w:t>
      </w:r>
      <w:r w:rsidR="00174A6F">
        <w:t>, a to s ambicí představit vlastní návrh efektivní</w:t>
      </w:r>
      <w:r w:rsidR="00691505">
        <w:t xml:space="preserve"> </w:t>
      </w:r>
      <w:r w:rsidR="00174A6F">
        <w:t>komunikační</w:t>
      </w:r>
      <w:r w:rsidR="00691505">
        <w:t xml:space="preserve"> strategie</w:t>
      </w:r>
      <w:r w:rsidR="00EE654C">
        <w:t>.</w:t>
      </w:r>
    </w:p>
    <w:p w14:paraId="7431016C" w14:textId="396C727F" w:rsidR="00691505" w:rsidRDefault="00174A6F" w:rsidP="000A1883">
      <w:pPr>
        <w:ind w:left="360"/>
      </w:pPr>
      <w:r>
        <w:t xml:space="preserve">V teoretické části práce se autorka nevyvarovala poněkud deskriptivnímu představení známých pojmů, </w:t>
      </w:r>
      <w:r w:rsidR="00672C38">
        <w:t>přičemž</w:t>
      </w:r>
      <w:r>
        <w:t xml:space="preserve"> získané informace</w:t>
      </w:r>
      <w:r w:rsidR="00691505">
        <w:t xml:space="preserve"> více</w:t>
      </w:r>
      <w:r>
        <w:t xml:space="preserve"> nerozvíjí a ve vztahu k vlastní analýze kriticky neproblematizuje. </w:t>
      </w:r>
      <w:r w:rsidR="00691505">
        <w:t>V závěrečné práci již není žádoucí se seznamovat s obl</w:t>
      </w:r>
      <w:r w:rsidR="001A076A">
        <w:t>i</w:t>
      </w:r>
      <w:r w:rsidR="00691505">
        <w:t>gátním marketingovým mixem</w:t>
      </w:r>
      <w:r w:rsidR="001A076A">
        <w:t xml:space="preserve"> a situační analýzou</w:t>
      </w:r>
      <w:r w:rsidR="00691505">
        <w:t xml:space="preserve">, pokud </w:t>
      </w:r>
      <w:r w:rsidR="001A076A">
        <w:t xml:space="preserve">toto </w:t>
      </w:r>
      <w:r w:rsidR="00691505">
        <w:t xml:space="preserve">není </w:t>
      </w:r>
      <w:r w:rsidR="001A076A">
        <w:t>přímo</w:t>
      </w:r>
      <w:r w:rsidR="00691505">
        <w:t xml:space="preserve"> usouvztažněn</w:t>
      </w:r>
      <w:r w:rsidR="001A076A">
        <w:t>o</w:t>
      </w:r>
      <w:r w:rsidR="00691505">
        <w:t xml:space="preserve"> k</w:t>
      </w:r>
      <w:r w:rsidR="001A076A">
        <w:t> dalším autorčiným</w:t>
      </w:r>
      <w:r w:rsidR="00691505">
        <w:t xml:space="preserve"> cílům </w:t>
      </w:r>
      <w:r w:rsidR="001A076A">
        <w:t>a záměrům.</w:t>
      </w:r>
    </w:p>
    <w:p w14:paraId="0C30BED4" w14:textId="186CF6EF" w:rsidR="00174A6F" w:rsidRDefault="00174A6F" w:rsidP="000A1883">
      <w:pPr>
        <w:ind w:left="360"/>
      </w:pPr>
      <w:r>
        <w:t xml:space="preserve">V praktické části práce se </w:t>
      </w:r>
      <w:r w:rsidR="001A076A">
        <w:t xml:space="preserve">diplomantka </w:t>
      </w:r>
      <w:r>
        <w:t>vydala cestou kompar</w:t>
      </w:r>
      <w:r w:rsidR="001A076A">
        <w:t>a</w:t>
      </w:r>
      <w:r>
        <w:t>ce s jinými vybranými instituce</w:t>
      </w:r>
      <w:r w:rsidR="00691505">
        <w:t>mi</w:t>
      </w:r>
      <w:r>
        <w:t xml:space="preserve"> podobného </w:t>
      </w:r>
      <w:r w:rsidR="00691505">
        <w:t>zaměření.</w:t>
      </w:r>
      <w:r w:rsidR="001A076A">
        <w:t xml:space="preserve"> Výsledkem je</w:t>
      </w:r>
      <w:r w:rsidR="008A56C5">
        <w:t xml:space="preserve"> přínosný etnografický průzkum</w:t>
      </w:r>
      <w:r w:rsidR="00672C38">
        <w:t xml:space="preserve"> a s</w:t>
      </w:r>
      <w:bookmarkStart w:id="9" w:name="_GoBack"/>
      <w:bookmarkEnd w:id="9"/>
      <w:r w:rsidR="00672C38">
        <w:t>tejně pozitivně hodnotím provedené on-line dotazníkové šetření mezi návštěvníky NÚLK.</w:t>
      </w:r>
    </w:p>
    <w:p w14:paraId="144BE940" w14:textId="2749AC11" w:rsidR="009014BA" w:rsidRDefault="00EE654C" w:rsidP="000A1883">
      <w:pPr>
        <w:ind w:left="360"/>
      </w:pPr>
      <w:r>
        <w:t>V práci se objevují drobné pravopisné a jazykové chyby, které však nemají vliv na srozumitelnost textu.</w:t>
      </w:r>
      <w:r w:rsidR="00E54F47">
        <w:fldChar w:fldCharType="end"/>
      </w:r>
      <w:bookmarkEnd w:id="8"/>
    </w:p>
    <w:p w14:paraId="3F3FF486" w14:textId="77777777" w:rsidR="00D87DCF" w:rsidRDefault="00D87DCF" w:rsidP="009E5D2D"/>
    <w:p w14:paraId="13947BF8" w14:textId="77777777" w:rsidR="00D039F6" w:rsidRDefault="00D039F6" w:rsidP="009E5D2D"/>
    <w:p w14:paraId="426490EA" w14:textId="77777777" w:rsidR="006A1D45" w:rsidRPr="00D87DCF" w:rsidRDefault="00E54F47" w:rsidP="007E22C1">
      <w:pPr>
        <w:ind w:left="360"/>
        <w:outlineLvl w:val="0"/>
        <w:rPr>
          <w:b/>
        </w:rPr>
      </w:pPr>
      <w:r w:rsidRPr="00D87DCF">
        <w:rPr>
          <w:b/>
        </w:rPr>
        <w:t>Celkový n</w:t>
      </w:r>
      <w:r w:rsidR="006A1D45" w:rsidRPr="00D87DCF">
        <w:rPr>
          <w:b/>
        </w:rPr>
        <w:t>ávrh hodnocení:</w:t>
      </w:r>
    </w:p>
    <w:p w14:paraId="27184736" w14:textId="77777777" w:rsidR="006A1D45" w:rsidRPr="009E5D2D" w:rsidRDefault="006A1D45" w:rsidP="006A1D45"/>
    <w:p w14:paraId="6970B32A" w14:textId="77777777" w:rsidR="00D87DCF" w:rsidRPr="009E5D2D" w:rsidRDefault="00D87DCF" w:rsidP="009E5D2D"/>
    <w:p w14:paraId="23963637" w14:textId="12A54E01" w:rsidR="00E54F47" w:rsidRPr="0006180F" w:rsidRDefault="000005BE" w:rsidP="0006180F">
      <w:pPr>
        <w:ind w:left="360" w:firstLine="348"/>
        <w:rPr>
          <w:b/>
        </w:rPr>
      </w:pPr>
      <w:r>
        <w:rPr>
          <w:b/>
        </w:rPr>
        <w:fldChar w:fldCharType="begin">
          <w:ffData>
            <w:name w:val=""/>
            <w:enabled/>
            <w:calcOnExit w:val="0"/>
            <w:ddList>
              <w:result w:val="2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nevyhovující"/>
            </w:ddList>
          </w:ffData>
        </w:fldChar>
      </w:r>
      <w:r>
        <w:rPr>
          <w:b/>
        </w:rPr>
        <w:instrText xml:space="preserve"> FORMDROPDOWN </w:instrText>
      </w:r>
      <w:r w:rsidR="00672C38">
        <w:rPr>
          <w:b/>
        </w:rPr>
      </w:r>
      <w:r w:rsidR="00672C38">
        <w:rPr>
          <w:b/>
        </w:rPr>
        <w:fldChar w:fldCharType="separate"/>
      </w:r>
      <w:r>
        <w:rPr>
          <w:b/>
        </w:rPr>
        <w:fldChar w:fldCharType="end"/>
      </w:r>
    </w:p>
    <w:p w14:paraId="54AA9B4B" w14:textId="77777777" w:rsidR="006A1D45" w:rsidRDefault="006A1D45" w:rsidP="006A1D45"/>
    <w:p w14:paraId="301478BE" w14:textId="77777777" w:rsidR="00E54F47" w:rsidRDefault="00E54F47" w:rsidP="006A1D45"/>
    <w:p w14:paraId="1C68EB77" w14:textId="77777777" w:rsidR="009E5D2D" w:rsidRDefault="009E5D2D"/>
    <w:p w14:paraId="001DF0ED" w14:textId="77777777" w:rsidR="009E5D2D" w:rsidRDefault="009E5D2D"/>
    <w:p w14:paraId="17B06C85" w14:textId="77777777" w:rsidR="009E5D2D" w:rsidRDefault="009E5D2D"/>
    <w:p w14:paraId="663FFB8A" w14:textId="77777777" w:rsidR="009E5D2D" w:rsidRDefault="009E5D2D">
      <w:pPr>
        <w:sectPr w:rsidR="009E5D2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FA1C172" w14:textId="6FD03859" w:rsidR="009E5D2D" w:rsidRDefault="006A1D45" w:rsidP="007E22C1">
      <w:pPr>
        <w:outlineLvl w:val="0"/>
      </w:pPr>
      <w:r>
        <w:t>V Brně dne</w:t>
      </w:r>
      <w:r w:rsidR="00DF40BF">
        <w:t xml:space="preserve"> </w:t>
      </w:r>
      <w:r w:rsidR="00DF40BF">
        <w:fldChar w:fldCharType="begin"/>
      </w:r>
      <w:r w:rsidR="00DF40BF">
        <w:instrText xml:space="preserve"> DATE  \@ "d. MMMM yyyy"  \* MERGEFORMAT </w:instrText>
      </w:r>
      <w:r w:rsidR="00DF40BF">
        <w:fldChar w:fldCharType="separate"/>
      </w:r>
      <w:r w:rsidR="007014A4">
        <w:rPr>
          <w:noProof/>
        </w:rPr>
        <w:t>7. června 2023</w:t>
      </w:r>
      <w:r w:rsidR="00DF40BF">
        <w:fldChar w:fldCharType="end"/>
      </w:r>
    </w:p>
    <w:p w14:paraId="3B86F613" w14:textId="77777777" w:rsidR="001E4B52" w:rsidRDefault="009E5D2D" w:rsidP="009E5D2D">
      <w:pPr>
        <w:jc w:val="center"/>
      </w:pPr>
      <w:r>
        <w:br w:type="column"/>
      </w:r>
      <w:r w:rsidR="00DB7BB6">
        <w:t>…</w:t>
      </w:r>
      <w:r>
        <w:t>.........</w:t>
      </w:r>
      <w:r w:rsidR="00DB7BB6">
        <w:t>………………………………</w:t>
      </w:r>
    </w:p>
    <w:bookmarkStart w:id="10" w:name="Text7"/>
    <w:p w14:paraId="439B1191" w14:textId="0FE7EA56" w:rsidR="00DB7BB6" w:rsidRDefault="003116D0" w:rsidP="009E5D2D">
      <w:pPr>
        <w:jc w:val="center"/>
      </w:pPr>
      <w:r>
        <w:fldChar w:fldCharType="begin">
          <w:ffData>
            <w:name w:val="Text7"/>
            <w:enabled/>
            <w:calcOnExit w:val="0"/>
            <w:textInput>
              <w:default w:val="vložte jméno autora posudku"/>
            </w:textInput>
          </w:ffData>
        </w:fldChar>
      </w:r>
      <w:r>
        <w:instrText xml:space="preserve"> FORMTEXT </w:instrText>
      </w:r>
      <w:r>
        <w:fldChar w:fldCharType="separate"/>
      </w:r>
      <w:r w:rsidR="000B6156">
        <w:t xml:space="preserve">Mgr. </w:t>
      </w:r>
      <w:r w:rsidR="007014A4">
        <w:t>Pavlína Míčová</w:t>
      </w:r>
      <w:r>
        <w:fldChar w:fldCharType="end"/>
      </w:r>
      <w:bookmarkEnd w:id="10"/>
    </w:p>
    <w:sectPr w:rsidR="00DB7BB6" w:rsidSect="009E5D2D">
      <w:type w:val="continuous"/>
      <w:pgSz w:w="11906" w:h="16838"/>
      <w:pgMar w:top="1417" w:right="1417" w:bottom="1417" w:left="1417" w:header="708" w:footer="708" w:gutter="0"/>
      <w:cols w:num="2" w:space="708" w:equalWidth="0">
        <w:col w:w="4182" w:space="708"/>
        <w:col w:w="4182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27275F"/>
    <w:multiLevelType w:val="hybridMultilevel"/>
    <w:tmpl w:val="C9F2D1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A4B"/>
    <w:rsid w:val="000005BE"/>
    <w:rsid w:val="00003239"/>
    <w:rsid w:val="00022B26"/>
    <w:rsid w:val="00025860"/>
    <w:rsid w:val="00037DCD"/>
    <w:rsid w:val="00055523"/>
    <w:rsid w:val="0006180F"/>
    <w:rsid w:val="00084EF2"/>
    <w:rsid w:val="000A1883"/>
    <w:rsid w:val="000B6156"/>
    <w:rsid w:val="000C1D33"/>
    <w:rsid w:val="000C7E57"/>
    <w:rsid w:val="000D146A"/>
    <w:rsid w:val="000D5F49"/>
    <w:rsid w:val="000E67DA"/>
    <w:rsid w:val="000F0CB6"/>
    <w:rsid w:val="000F5C36"/>
    <w:rsid w:val="00116A7A"/>
    <w:rsid w:val="00127933"/>
    <w:rsid w:val="001500A7"/>
    <w:rsid w:val="00162F04"/>
    <w:rsid w:val="00174A6F"/>
    <w:rsid w:val="0018010B"/>
    <w:rsid w:val="001843AD"/>
    <w:rsid w:val="00185577"/>
    <w:rsid w:val="001930A9"/>
    <w:rsid w:val="001A076A"/>
    <w:rsid w:val="001A70AD"/>
    <w:rsid w:val="001B2235"/>
    <w:rsid w:val="001C2329"/>
    <w:rsid w:val="001C3862"/>
    <w:rsid w:val="001D15C7"/>
    <w:rsid w:val="001D20AE"/>
    <w:rsid w:val="001E4B52"/>
    <w:rsid w:val="001F740D"/>
    <w:rsid w:val="00215C70"/>
    <w:rsid w:val="00217476"/>
    <w:rsid w:val="00224472"/>
    <w:rsid w:val="00231035"/>
    <w:rsid w:val="00241568"/>
    <w:rsid w:val="002509C8"/>
    <w:rsid w:val="00250E08"/>
    <w:rsid w:val="00262703"/>
    <w:rsid w:val="00276B9E"/>
    <w:rsid w:val="00285D12"/>
    <w:rsid w:val="002C26E2"/>
    <w:rsid w:val="002C423B"/>
    <w:rsid w:val="002E414E"/>
    <w:rsid w:val="002F249B"/>
    <w:rsid w:val="003116D0"/>
    <w:rsid w:val="00320CAC"/>
    <w:rsid w:val="00336ED7"/>
    <w:rsid w:val="00363093"/>
    <w:rsid w:val="0037136C"/>
    <w:rsid w:val="0039719F"/>
    <w:rsid w:val="003A260D"/>
    <w:rsid w:val="003B3554"/>
    <w:rsid w:val="003E6201"/>
    <w:rsid w:val="003F6A6C"/>
    <w:rsid w:val="00440A0D"/>
    <w:rsid w:val="00441BA2"/>
    <w:rsid w:val="00442601"/>
    <w:rsid w:val="0044705D"/>
    <w:rsid w:val="00465F6C"/>
    <w:rsid w:val="00480655"/>
    <w:rsid w:val="004967FA"/>
    <w:rsid w:val="004A0F33"/>
    <w:rsid w:val="004B72C3"/>
    <w:rsid w:val="004B74A7"/>
    <w:rsid w:val="004C5688"/>
    <w:rsid w:val="004D2737"/>
    <w:rsid w:val="004E697F"/>
    <w:rsid w:val="00515C20"/>
    <w:rsid w:val="005211A8"/>
    <w:rsid w:val="0052613F"/>
    <w:rsid w:val="005263C2"/>
    <w:rsid w:val="0053652A"/>
    <w:rsid w:val="00542BCB"/>
    <w:rsid w:val="005433AD"/>
    <w:rsid w:val="005601CD"/>
    <w:rsid w:val="00560B20"/>
    <w:rsid w:val="005922FE"/>
    <w:rsid w:val="005928E4"/>
    <w:rsid w:val="005C1CA4"/>
    <w:rsid w:val="005D6EDB"/>
    <w:rsid w:val="005E71BF"/>
    <w:rsid w:val="005F2154"/>
    <w:rsid w:val="0060718F"/>
    <w:rsid w:val="006244F0"/>
    <w:rsid w:val="00625CA2"/>
    <w:rsid w:val="00644CF9"/>
    <w:rsid w:val="00657F55"/>
    <w:rsid w:val="00672C38"/>
    <w:rsid w:val="00690416"/>
    <w:rsid w:val="006913C7"/>
    <w:rsid w:val="00691505"/>
    <w:rsid w:val="006920BD"/>
    <w:rsid w:val="00693CE6"/>
    <w:rsid w:val="006A1D45"/>
    <w:rsid w:val="006B36C8"/>
    <w:rsid w:val="006C4DD0"/>
    <w:rsid w:val="006C752D"/>
    <w:rsid w:val="006F5AB5"/>
    <w:rsid w:val="007014A4"/>
    <w:rsid w:val="00747B40"/>
    <w:rsid w:val="007504D1"/>
    <w:rsid w:val="00752D62"/>
    <w:rsid w:val="00781485"/>
    <w:rsid w:val="007816E9"/>
    <w:rsid w:val="007839DA"/>
    <w:rsid w:val="00787AB3"/>
    <w:rsid w:val="007E22C1"/>
    <w:rsid w:val="007E6A75"/>
    <w:rsid w:val="007F5141"/>
    <w:rsid w:val="00804523"/>
    <w:rsid w:val="00825ED5"/>
    <w:rsid w:val="008A56C5"/>
    <w:rsid w:val="008A79AA"/>
    <w:rsid w:val="008B2B7F"/>
    <w:rsid w:val="008B33CA"/>
    <w:rsid w:val="008B6130"/>
    <w:rsid w:val="008C1DB4"/>
    <w:rsid w:val="008E73D9"/>
    <w:rsid w:val="008F67C4"/>
    <w:rsid w:val="008F76BC"/>
    <w:rsid w:val="009014BA"/>
    <w:rsid w:val="00905A4B"/>
    <w:rsid w:val="009128E5"/>
    <w:rsid w:val="00950214"/>
    <w:rsid w:val="009579C7"/>
    <w:rsid w:val="009875A6"/>
    <w:rsid w:val="009C6893"/>
    <w:rsid w:val="009E3938"/>
    <w:rsid w:val="009E5D2D"/>
    <w:rsid w:val="009F17B4"/>
    <w:rsid w:val="00A07F9D"/>
    <w:rsid w:val="00A14EAF"/>
    <w:rsid w:val="00A33B76"/>
    <w:rsid w:val="00A617CD"/>
    <w:rsid w:val="00A779D9"/>
    <w:rsid w:val="00A827B0"/>
    <w:rsid w:val="00A95B29"/>
    <w:rsid w:val="00AA560C"/>
    <w:rsid w:val="00AA63E8"/>
    <w:rsid w:val="00AB347D"/>
    <w:rsid w:val="00AC4186"/>
    <w:rsid w:val="00AE65FE"/>
    <w:rsid w:val="00AE7652"/>
    <w:rsid w:val="00B026AD"/>
    <w:rsid w:val="00B234D4"/>
    <w:rsid w:val="00B27490"/>
    <w:rsid w:val="00B53029"/>
    <w:rsid w:val="00B7493C"/>
    <w:rsid w:val="00B91B88"/>
    <w:rsid w:val="00B926A6"/>
    <w:rsid w:val="00BB17EE"/>
    <w:rsid w:val="00BD6545"/>
    <w:rsid w:val="00BE1059"/>
    <w:rsid w:val="00C02B6D"/>
    <w:rsid w:val="00C10136"/>
    <w:rsid w:val="00C224F8"/>
    <w:rsid w:val="00C3762E"/>
    <w:rsid w:val="00C420AA"/>
    <w:rsid w:val="00C83E5B"/>
    <w:rsid w:val="00CC3F6B"/>
    <w:rsid w:val="00CD59A9"/>
    <w:rsid w:val="00CE5E81"/>
    <w:rsid w:val="00D0084E"/>
    <w:rsid w:val="00D039F6"/>
    <w:rsid w:val="00D061F4"/>
    <w:rsid w:val="00D202B5"/>
    <w:rsid w:val="00D2349A"/>
    <w:rsid w:val="00D2463F"/>
    <w:rsid w:val="00D26CB4"/>
    <w:rsid w:val="00D512DD"/>
    <w:rsid w:val="00D51D27"/>
    <w:rsid w:val="00D816EF"/>
    <w:rsid w:val="00D85166"/>
    <w:rsid w:val="00D87DCF"/>
    <w:rsid w:val="00D93C2B"/>
    <w:rsid w:val="00DA5580"/>
    <w:rsid w:val="00DB7BB6"/>
    <w:rsid w:val="00DC634D"/>
    <w:rsid w:val="00DC73C5"/>
    <w:rsid w:val="00DE2648"/>
    <w:rsid w:val="00DF0D54"/>
    <w:rsid w:val="00DF40BF"/>
    <w:rsid w:val="00E51DE3"/>
    <w:rsid w:val="00E54F47"/>
    <w:rsid w:val="00EE654C"/>
    <w:rsid w:val="00EF60C0"/>
    <w:rsid w:val="00F227C0"/>
    <w:rsid w:val="00F26BD3"/>
    <w:rsid w:val="00F36D7A"/>
    <w:rsid w:val="00F370B8"/>
    <w:rsid w:val="00F76FD8"/>
    <w:rsid w:val="00FF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2A718B"/>
  <w15:chartTrackingRefBased/>
  <w15:docId w15:val="{BCDAD6D3-C4EC-4770-BB6D-574403A70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87DCF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7E22C1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178756\Downloads\VZOR%20-%20posudek%20na%20diplomovou%20pr&#225;ci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VZOR - posudek na diplomovou práci</Template>
  <TotalTime>0</TotalTime>
  <Pages>2</Pages>
  <Words>280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na bakalářskou/magisterskou diplomovou práci</vt:lpstr>
    </vt:vector>
  </TitlesOfParts>
  <Company>ffmu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na bakalářskou/magisterskou diplomovou práci</dc:title>
  <dc:subject/>
  <dc:creator>Jan Karafiát</dc:creator>
  <cp:keywords/>
  <dc:description/>
  <cp:lastModifiedBy>Míčová Pavlína (ČSSZ 0)</cp:lastModifiedBy>
  <cp:revision>2</cp:revision>
  <cp:lastPrinted>1899-12-31T23:00:00Z</cp:lastPrinted>
  <dcterms:created xsi:type="dcterms:W3CDTF">2023-06-07T11:54:00Z</dcterms:created>
  <dcterms:modified xsi:type="dcterms:W3CDTF">2023-06-07T11:54:00Z</dcterms:modified>
</cp:coreProperties>
</file>