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3D" w:rsidRDefault="00DF733D" w:rsidP="00DF733D">
      <w:pPr>
        <w:pStyle w:val="Nadpis1"/>
        <w:jc w:val="center"/>
      </w:pPr>
      <w:r w:rsidRPr="00AA2D62">
        <w:t xml:space="preserve">Posudek </w:t>
      </w:r>
      <w:r w:rsidR="00E378FC">
        <w:t>vedoucího</w:t>
      </w:r>
      <w:r w:rsidRPr="00AA2D62">
        <w:t xml:space="preserve"> diplomové práce</w:t>
      </w:r>
    </w:p>
    <w:p w:rsidR="00DF733D" w:rsidRPr="00831510" w:rsidRDefault="00DF733D" w:rsidP="00DF733D">
      <w:pPr>
        <w:pStyle w:val="form"/>
      </w:pPr>
      <w:r w:rsidRPr="00F36459">
        <w:t>Student:</w:t>
      </w:r>
      <w:r>
        <w:tab/>
      </w:r>
      <w:r w:rsidR="00DE7B5A">
        <w:fldChar w:fldCharType="begin">
          <w:ffData>
            <w:name w:val="Text1"/>
            <w:enabled/>
            <w:calcOnExit w:val="0"/>
            <w:helpText w:type="text" w:val="Napište jméno a příjmení studenta."/>
            <w:statusText w:type="text" w:val="Napište jméno a příjmení studenta."/>
            <w:textInput/>
          </w:ffData>
        </w:fldChar>
      </w:r>
      <w:bookmarkStart w:id="0" w:name="Text1"/>
      <w:r w:rsidR="00DE7B5A">
        <w:instrText xml:space="preserve"> FORMTEXT </w:instrText>
      </w:r>
      <w:r w:rsidR="00DE7B5A">
        <w:fldChar w:fldCharType="separate"/>
      </w:r>
      <w:bookmarkStart w:id="1" w:name="_GoBack"/>
      <w:bookmarkEnd w:id="1"/>
      <w:r w:rsidR="00D220BD">
        <w:rPr>
          <w:noProof/>
        </w:rPr>
        <w:t>Karel Nippert</w:t>
      </w:r>
      <w:r w:rsidR="00DE7B5A">
        <w:fldChar w:fldCharType="end"/>
      </w:r>
      <w:bookmarkEnd w:id="0"/>
    </w:p>
    <w:p w:rsidR="004E0DC8" w:rsidRDefault="004E0DC8" w:rsidP="004E0DC8">
      <w:pPr>
        <w:pStyle w:val="form"/>
      </w:pPr>
      <w:r>
        <w:t>Studijní program a obor</w:t>
      </w:r>
      <w:r>
        <w:tab/>
      </w:r>
      <w:sdt>
        <w:sdtPr>
          <w:id w:val="-1465655320"/>
          <w:placeholder>
            <w:docPart w:val="BBFF72A71E2C43C394A0A3B4350C456C"/>
          </w:placeholder>
          <w:dropDownList>
            <w:listItem w:displayText="Vyberte studijní program a obor" w:value="Vyberte studijní program a obor"/>
            <w:listItem w:displayText="Právo a právní věda / Právo" w:value="Právo a právní věda / Právo"/>
            <w:listItem w:displayText="Veřejná správa / Veřejná správa" w:value="Veřejná správa / Veřejná správa"/>
          </w:dropDownList>
        </w:sdtPr>
        <w:sdtEndPr/>
        <w:sdtContent>
          <w:r w:rsidR="00D220BD">
            <w:t>Právo a právní věda / Právo</w:t>
          </w:r>
        </w:sdtContent>
      </w:sdt>
    </w:p>
    <w:p w:rsidR="00DF733D" w:rsidRPr="00F36459" w:rsidRDefault="00DF733D" w:rsidP="004E0DC8">
      <w:pPr>
        <w:pStyle w:val="form"/>
      </w:pPr>
      <w:r w:rsidRPr="00F36459">
        <w:t>Název práce:</w:t>
      </w:r>
      <w:r>
        <w:t xml:space="preserve"> </w:t>
      </w:r>
      <w:r>
        <w:tab/>
      </w:r>
      <w:r w:rsidR="00DE7B5A">
        <w:fldChar w:fldCharType="begin">
          <w:ffData>
            <w:name w:val="Text2"/>
            <w:enabled/>
            <w:calcOnExit w:val="0"/>
            <w:helpText w:type="text" w:val="Napište název práce."/>
            <w:statusText w:type="text" w:val="Napište název práce."/>
            <w:textInput/>
          </w:ffData>
        </w:fldChar>
      </w:r>
      <w:bookmarkStart w:id="2" w:name="Text2"/>
      <w:r w:rsidR="00DE7B5A">
        <w:instrText xml:space="preserve"> FORMTEXT </w:instrText>
      </w:r>
      <w:r w:rsidR="00DE7B5A">
        <w:fldChar w:fldCharType="separate"/>
      </w:r>
      <w:r w:rsidR="00D220BD" w:rsidRPr="00D220BD">
        <w:rPr>
          <w:noProof/>
        </w:rPr>
        <w:t>Obchodní korporace a náboženská výhrada svědomí</w:t>
      </w:r>
      <w:r w:rsidR="00DE7B5A">
        <w:fldChar w:fldCharType="end"/>
      </w:r>
      <w:bookmarkEnd w:id="2"/>
      <w:r w:rsidR="00C30082">
        <w:t xml:space="preserve"> </w:t>
      </w:r>
    </w:p>
    <w:p w:rsidR="00834A59" w:rsidRDefault="00DF733D" w:rsidP="00DF733D">
      <w:pPr>
        <w:pStyle w:val="form"/>
      </w:pPr>
      <w:r w:rsidRPr="00F36459">
        <w:t>Vedoucí</w:t>
      </w:r>
      <w:r>
        <w:t xml:space="preserve"> diplomové</w:t>
      </w:r>
      <w:r w:rsidRPr="00F36459">
        <w:t xml:space="preserve"> práce:</w:t>
      </w:r>
      <w:r>
        <w:t xml:space="preserve"> </w:t>
      </w:r>
      <w:r>
        <w:tab/>
      </w:r>
      <w:r w:rsidR="00DE7B5A">
        <w:fldChar w:fldCharType="begin">
          <w:ffData>
            <w:name w:val="Text3"/>
            <w:enabled/>
            <w:calcOnExit w:val="0"/>
            <w:helpText w:type="text" w:val="Napište jméno a příjmení vedoucího práce."/>
            <w:statusText w:type="text" w:val="Napište jméno a příjmení vedoucího práce."/>
            <w:textInput/>
          </w:ffData>
        </w:fldChar>
      </w:r>
      <w:bookmarkStart w:id="3" w:name="Text3"/>
      <w:r w:rsidR="00DE7B5A">
        <w:instrText xml:space="preserve"> FORMTEXT </w:instrText>
      </w:r>
      <w:r w:rsidR="00DE7B5A">
        <w:fldChar w:fldCharType="separate"/>
      </w:r>
      <w:r w:rsidR="00D220BD">
        <w:t>Jaroslav Benák</w:t>
      </w:r>
      <w:r w:rsidR="00DE7B5A">
        <w:fldChar w:fldCharType="end"/>
      </w:r>
      <w:bookmarkEnd w:id="3"/>
      <w:r w:rsidR="00C30082">
        <w:t xml:space="preserve"> </w:t>
      </w:r>
    </w:p>
    <w:p w:rsidR="00DF733D" w:rsidRDefault="00DF733D" w:rsidP="00DF733D">
      <w:pPr>
        <w:pStyle w:val="form"/>
      </w:pPr>
      <w:r w:rsidRPr="00F36459">
        <w:t>Rok odevzdání práce:</w:t>
      </w:r>
      <w:r>
        <w:t xml:space="preserve"> </w:t>
      </w:r>
      <w:r>
        <w:tab/>
      </w:r>
      <w:r w:rsidR="00DE7B5A">
        <w:fldChar w:fldCharType="begin">
          <w:ffData>
            <w:name w:val="Text4"/>
            <w:enabled/>
            <w:calcOnExit w:val="0"/>
            <w:helpText w:type="text" w:val="Napište rok."/>
            <w:statusText w:type="text" w:val="Napište rok."/>
            <w:textInput/>
          </w:ffData>
        </w:fldChar>
      </w:r>
      <w:bookmarkStart w:id="4" w:name="Text4"/>
      <w:r w:rsidR="00DE7B5A">
        <w:instrText xml:space="preserve"> FORMTEXT </w:instrText>
      </w:r>
      <w:r w:rsidR="00DE7B5A">
        <w:fldChar w:fldCharType="separate"/>
      </w:r>
      <w:r w:rsidR="00D220BD">
        <w:rPr>
          <w:noProof/>
        </w:rPr>
        <w:t>2018</w:t>
      </w:r>
      <w:r w:rsidR="00DE7B5A">
        <w:fldChar w:fldCharType="end"/>
      </w:r>
      <w:bookmarkEnd w:id="4"/>
      <w:r w:rsidR="00C30082">
        <w:t xml:space="preserve"> </w:t>
      </w:r>
    </w:p>
    <w:p w:rsidR="00DF733D" w:rsidRDefault="00E378FC" w:rsidP="00DF733D">
      <w:pPr>
        <w:pStyle w:val="Sekce"/>
      </w:pPr>
      <w:r>
        <w:t>Kritéria hodnocení</w:t>
      </w:r>
    </w:p>
    <w:tbl>
      <w:tblPr>
        <w:tblW w:w="89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543"/>
        <w:gridCol w:w="543"/>
        <w:gridCol w:w="544"/>
        <w:gridCol w:w="543"/>
        <w:gridCol w:w="543"/>
        <w:gridCol w:w="544"/>
        <w:gridCol w:w="1061"/>
      </w:tblGrid>
      <w:tr w:rsidR="00947410" w:rsidTr="00C21929">
        <w:trPr>
          <w:trHeight w:val="445"/>
          <w:tblHeader/>
          <w:jc w:val="center"/>
        </w:trPr>
        <w:tc>
          <w:tcPr>
            <w:tcW w:w="4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auto"/>
          </w:tcPr>
          <w:p w:rsidR="00E378FC" w:rsidRDefault="00E378FC" w:rsidP="00736EF5">
            <w:pPr>
              <w:rPr>
                <w:b/>
                <w:bCs/>
              </w:rPr>
            </w:pPr>
            <w:r>
              <w:rPr>
                <w:b/>
                <w:bCs/>
              </w:rPr>
              <w:t>Kritéria hodnocení</w:t>
            </w:r>
          </w:p>
        </w:tc>
        <w:tc>
          <w:tcPr>
            <w:tcW w:w="54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4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4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4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4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4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378FC" w:rsidRDefault="00947410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E378FC">
              <w:rPr>
                <w:b/>
                <w:bCs/>
              </w:rPr>
              <w:t>ehod</w:t>
            </w:r>
            <w:r w:rsidR="00653983">
              <w:rPr>
                <w:b/>
                <w:bCs/>
              </w:rPr>
              <w:softHyphen/>
            </w:r>
            <w:r w:rsidR="00E378FC">
              <w:rPr>
                <w:b/>
                <w:bCs/>
              </w:rPr>
              <w:t>no</w:t>
            </w:r>
            <w:r>
              <w:rPr>
                <w:b/>
                <w:bCs/>
              </w:rPr>
              <w:softHyphen/>
            </w:r>
            <w:r w:rsidR="00E378FC">
              <w:rPr>
                <w:b/>
                <w:bCs/>
              </w:rPr>
              <w:t>ceno</w:t>
            </w:r>
          </w:p>
        </w:tc>
      </w:tr>
      <w:tr w:rsidR="00947410" w:rsidTr="00C21929">
        <w:trPr>
          <w:trHeight w:val="203"/>
          <w:tblHeader/>
          <w:jc w:val="center"/>
        </w:trPr>
        <w:tc>
          <w:tcPr>
            <w:tcW w:w="4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vAlign w:val="center"/>
          </w:tcPr>
          <w:p w:rsidR="00E378FC" w:rsidRDefault="00E378FC" w:rsidP="005C5E22">
            <w:pPr>
              <w:rPr>
                <w:b/>
                <w:bCs/>
              </w:rPr>
            </w:pPr>
          </w:p>
        </w:tc>
        <w:tc>
          <w:tcPr>
            <w:tcW w:w="54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1,5</w:t>
            </w:r>
          </w:p>
        </w:tc>
        <w:tc>
          <w:tcPr>
            <w:tcW w:w="54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</w:t>
            </w:r>
          </w:p>
        </w:tc>
        <w:tc>
          <w:tcPr>
            <w:tcW w:w="54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4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61" w:type="dxa"/>
            <w:vMerge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78FC" w:rsidRDefault="00E378FC" w:rsidP="005C5E22">
            <w:pPr>
              <w:jc w:val="center"/>
              <w:rPr>
                <w:b/>
                <w:bCs/>
              </w:rPr>
            </w:pPr>
          </w:p>
        </w:tc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Náročnost tématu práce</w:t>
            </w:r>
          </w:p>
        </w:tc>
        <w:sdt>
          <w:sdtPr>
            <w:id w:val="114469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-18845613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27716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39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071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309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857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Splnění cílů a zadání práce</w:t>
            </w:r>
          </w:p>
        </w:tc>
        <w:sdt>
          <w:sdtPr>
            <w:id w:val="37790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61625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21401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420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304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662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397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Vhodnost využitých metod</w:t>
            </w:r>
          </w:p>
        </w:tc>
        <w:sdt>
          <w:sdtPr>
            <w:id w:val="18275571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87805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353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0294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938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0012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365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Odborná úroveň práce</w:t>
            </w:r>
          </w:p>
        </w:tc>
        <w:sdt>
          <w:sdtPr>
            <w:id w:val="105982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06550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1625D8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38691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729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189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659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073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Navázaný kontakt s praxí</w:t>
            </w:r>
          </w:p>
        </w:tc>
        <w:sdt>
          <w:sdtPr>
            <w:id w:val="-101669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034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916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798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007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892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473363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Jazyková a terminologická úroveň práce</w:t>
            </w:r>
          </w:p>
        </w:tc>
        <w:sdt>
          <w:sdtPr>
            <w:id w:val="-13462502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1811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848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510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E378FC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240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005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9232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Logická stavba odborného textu</w:t>
            </w:r>
          </w:p>
        </w:tc>
        <w:sdt>
          <w:sdtPr>
            <w:id w:val="-21420227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80538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324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106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172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07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596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Úroveň citací</w:t>
            </w:r>
          </w:p>
        </w:tc>
        <w:sdt>
          <w:sdtPr>
            <w:id w:val="-579329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38001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932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921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114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465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1715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C21929">
        <w:trPr>
          <w:trHeight w:val="465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Úroveň odborného literárního zázemí</w:t>
            </w:r>
          </w:p>
        </w:tc>
        <w:sdt>
          <w:sdtPr>
            <w:id w:val="17269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83021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31638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459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0469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206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1206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7410" w:rsidTr="00653983">
        <w:trPr>
          <w:trHeight w:val="653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378FC" w:rsidRDefault="00E378FC" w:rsidP="005C5E22">
            <w:r>
              <w:t>Schopnost studenta formulovat vlastní závěry a stanoviska</w:t>
            </w:r>
          </w:p>
        </w:tc>
        <w:sdt>
          <w:sdtPr>
            <w:id w:val="15888129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D220BD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2107954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0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56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108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580A5B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566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top w:val="nil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E378FC" w:rsidRDefault="00947410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412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E378FC" w:rsidRDefault="00947410" w:rsidP="005C5E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378FC" w:rsidRPr="00F36459" w:rsidRDefault="00E378FC" w:rsidP="000C1AE6">
      <w:pPr>
        <w:pStyle w:val="form"/>
        <w:keepNext/>
      </w:pPr>
      <w:r w:rsidRPr="00F36459">
        <w:t>Práce byla řádně konzultována</w:t>
      </w:r>
      <w:r>
        <w:tab/>
        <w:t xml:space="preserve">ANO </w:t>
      </w:r>
      <w:sdt>
        <w:sdtPr>
          <w:id w:val="2780643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20BD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 w:rsidR="00580A5B">
        <w:t xml:space="preserve">/ </w:t>
      </w:r>
      <w:r>
        <w:t xml:space="preserve">NE </w:t>
      </w:r>
      <w:sdt>
        <w:sdtPr>
          <w:id w:val="20211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A5B">
            <w:rPr>
              <w:rFonts w:ascii="MS Gothic" w:eastAsia="MS Gothic" w:hAnsi="MS Gothic" w:hint="eastAsia"/>
            </w:rPr>
            <w:t>☐</w:t>
          </w:r>
        </w:sdtContent>
      </w:sdt>
    </w:p>
    <w:p w:rsidR="00193FB6" w:rsidRDefault="00E378FC" w:rsidP="00580A5B">
      <w:pPr>
        <w:pStyle w:val="form"/>
        <w:sectPr w:rsidR="00193FB6" w:rsidSect="000C1AE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701" w:right="1701" w:bottom="2268" w:left="1701" w:header="709" w:footer="879" w:gutter="0"/>
          <w:cols w:space="708"/>
          <w:titlePg/>
          <w:docGrid w:linePitch="360" w:charSpace="-2049"/>
        </w:sectPr>
      </w:pPr>
      <w:r w:rsidRPr="00F36459">
        <w:t>Splnění formálních požadavků práce</w:t>
      </w:r>
      <w:r w:rsidR="00C21929">
        <w:rPr>
          <w:rStyle w:val="Odkaznavysvtlivky"/>
        </w:rPr>
        <w:endnoteReference w:id="1"/>
      </w:r>
      <w:r w:rsidR="00C21929">
        <w:tab/>
      </w:r>
      <w:r>
        <w:t xml:space="preserve">ANO </w:t>
      </w:r>
      <w:sdt>
        <w:sdtPr>
          <w:id w:val="-15447548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20BD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 w:rsidR="00580A5B">
        <w:t xml:space="preserve">/ </w:t>
      </w:r>
      <w:r>
        <w:t xml:space="preserve">NE </w:t>
      </w:r>
      <w:sdt>
        <w:sdtPr>
          <w:id w:val="45899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A5B">
            <w:rPr>
              <w:rFonts w:ascii="MS Gothic" w:eastAsia="MS Gothic" w:hAnsi="MS Gothic" w:hint="eastAsia"/>
            </w:rPr>
            <w:t>☐</w:t>
          </w:r>
        </w:sdtContent>
      </w:sdt>
    </w:p>
    <w:p w:rsidR="00580A5B" w:rsidRDefault="00E378FC" w:rsidP="00193FB6">
      <w:pPr>
        <w:pStyle w:val="Sekce"/>
      </w:pPr>
      <w:r w:rsidRPr="001C1437">
        <w:t>Připomínky k práci</w:t>
      </w:r>
    </w:p>
    <w:p w:rsidR="00193FB6" w:rsidRDefault="00D220BD" w:rsidP="00193FB6">
      <w:pPr>
        <w:pStyle w:val="Vyplnit"/>
      </w:pPr>
      <w:r>
        <w:t>Své připomínky jsem autorovi sděloval průběžně při vzniku práce a autor výraznou většinu z nich zapracoval.</w:t>
      </w:r>
      <w:r w:rsidR="004230B3">
        <w:t xml:space="preserve"> Práce jako celek představuje konzistentní odborný text, který se dobře vypořádává s úskalími zadaného tématu. V závěru práce mi chybí jasné zodpovězení výzkumné otázky, která je obsažena v oficiálním zadání práce (tedy za jakých podmínek může být uplatněna náboženská výhrada svědomí obchodní korporací).</w:t>
      </w:r>
    </w:p>
    <w:p w:rsidR="00580A5B" w:rsidRDefault="00580A5B" w:rsidP="00580A5B">
      <w:pPr>
        <w:pStyle w:val="Oddlova"/>
        <w:sectPr w:rsidR="00580A5B" w:rsidSect="000C1AE6">
          <w:type w:val="continuous"/>
          <w:pgSz w:w="11906" w:h="16838" w:code="9"/>
          <w:pgMar w:top="1701" w:right="1701" w:bottom="2268" w:left="1701" w:header="709" w:footer="879" w:gutter="0"/>
          <w:cols w:space="708"/>
          <w:formProt w:val="0"/>
          <w:docGrid w:linePitch="360" w:charSpace="-2049"/>
        </w:sectPr>
      </w:pPr>
      <w:r>
        <w:t xml:space="preserve"> </w:t>
      </w:r>
    </w:p>
    <w:p w:rsidR="00580A5B" w:rsidRDefault="00580A5B" w:rsidP="00882594">
      <w:pPr>
        <w:pStyle w:val="Sekce"/>
      </w:pPr>
      <w:r w:rsidRPr="00580A5B">
        <w:t xml:space="preserve">Ochrana </w:t>
      </w:r>
      <w:r w:rsidRPr="00882594">
        <w:t>autorských</w:t>
      </w:r>
      <w:r w:rsidRPr="00580A5B">
        <w:t xml:space="preserve"> práv</w:t>
      </w:r>
    </w:p>
    <w:p w:rsidR="00E378FC" w:rsidRDefault="00E378FC" w:rsidP="00E378FC">
      <w:pPr>
        <w:spacing w:before="120"/>
        <w:jc w:val="both"/>
      </w:pPr>
      <w:r w:rsidRPr="00F36459">
        <w:t>V souladu s ustanov</w:t>
      </w:r>
      <w:r w:rsidR="00C155B9">
        <w:t>ením čl. 40</w:t>
      </w:r>
      <w:r>
        <w:t xml:space="preserve"> odst. 2 písm. c) Studijního a zkušebního řádu Masarykovy univerzity  </w:t>
      </w:r>
      <w:r w:rsidRPr="00F36459">
        <w:t xml:space="preserve">byla provedena kontrola předložené diplomové práce </w:t>
      </w:r>
      <w:r>
        <w:t>prostřednictvím aplikace IS MU</w:t>
      </w:r>
      <w:r w:rsidRPr="00F36459">
        <w:t>, z níž vyplývá, že nejvyšší procento shody s jinou prací j</w:t>
      </w:r>
      <w:r>
        <w:t xml:space="preserve">e </w:t>
      </w:r>
      <w:sdt>
        <w:sdtPr>
          <w:id w:val="859934542"/>
          <w:placeholder>
            <w:docPart w:val="6FECF81AF7804B57AF812F9830A08646"/>
          </w:placeholder>
          <w:text/>
        </w:sdtPr>
        <w:sdtEndPr>
          <w:rPr>
            <w:b/>
          </w:rPr>
        </w:sdtEndPr>
        <w:sdtContent>
          <w:r w:rsidR="00D220BD">
            <w:t>méně než 5</w:t>
          </w:r>
        </w:sdtContent>
      </w:sdt>
      <w:r w:rsidR="00653983">
        <w:t> </w:t>
      </w:r>
      <w:r w:rsidRPr="00F36459">
        <w:t>%.</w:t>
      </w:r>
    </w:p>
    <w:p w:rsidR="00E378FC" w:rsidRPr="00F36459" w:rsidRDefault="00E378FC" w:rsidP="00580A5B">
      <w:pPr>
        <w:pStyle w:val="form"/>
      </w:pPr>
      <w:r>
        <w:t>Práci lze považovat za plagiát</w:t>
      </w:r>
      <w:r>
        <w:tab/>
      </w:r>
      <w:r w:rsidR="00580A5B">
        <w:t xml:space="preserve">ANO </w:t>
      </w:r>
      <w:sdt>
        <w:sdtPr>
          <w:id w:val="-102826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C07">
            <w:rPr>
              <w:rFonts w:ascii="MS Gothic" w:eastAsia="MS Gothic" w:hAnsi="MS Gothic" w:hint="eastAsia"/>
            </w:rPr>
            <w:t>☐</w:t>
          </w:r>
        </w:sdtContent>
      </w:sdt>
      <w:r w:rsidR="00580A5B">
        <w:t xml:space="preserve"> / NE </w:t>
      </w:r>
      <w:sdt>
        <w:sdtPr>
          <w:id w:val="-20836772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20BD">
            <w:rPr>
              <w:rFonts w:ascii="MS Gothic" w:eastAsia="MS Gothic" w:hAnsi="MS Gothic" w:hint="eastAsia"/>
            </w:rPr>
            <w:t>☒</w:t>
          </w:r>
        </w:sdtContent>
      </w:sdt>
      <w:r w:rsidR="00580A5B">
        <w:t xml:space="preserve"> </w:t>
      </w:r>
    </w:p>
    <w:p w:rsidR="00E378FC" w:rsidRPr="00F36459" w:rsidRDefault="00E378FC" w:rsidP="00882594">
      <w:pPr>
        <w:pStyle w:val="Sekce"/>
      </w:pPr>
      <w:r>
        <w:lastRenderedPageBreak/>
        <w:t>Závěr</w:t>
      </w:r>
    </w:p>
    <w:p w:rsidR="00E378FC" w:rsidRDefault="00E378FC" w:rsidP="000C1AE6">
      <w:pPr>
        <w:keepNext/>
        <w:spacing w:before="120"/>
        <w:jc w:val="both"/>
      </w:pPr>
      <w:r w:rsidRPr="00F36459">
        <w:t>Na základě výše uvedeného jako vedoucí pře</w:t>
      </w:r>
      <w:r>
        <w:t>d</w:t>
      </w:r>
      <w:r w:rsidRPr="00F36459">
        <w:t>ložené diplomové práce konstatuji, že práce</w:t>
      </w:r>
      <w:r>
        <w:t xml:space="preserve"> v souladu</w:t>
      </w:r>
      <w:r w:rsidRPr="00F36459">
        <w:t xml:space="preserve"> </w:t>
      </w:r>
      <w:r>
        <w:t xml:space="preserve">se </w:t>
      </w:r>
      <w:r w:rsidRPr="00F36459">
        <w:t>čl.</w:t>
      </w:r>
      <w:r w:rsidR="00D03106">
        <w:t xml:space="preserve"> 25</w:t>
      </w:r>
      <w:r>
        <w:t xml:space="preserve"> odst. 4 </w:t>
      </w:r>
      <w:r w:rsidRPr="00F36459">
        <w:t>Studijního a zkušebního řádu Masarykovy univerzity</w:t>
      </w:r>
      <w:r>
        <w:t>:</w:t>
      </w:r>
    </w:p>
    <w:p w:rsidR="00E378FC" w:rsidRDefault="001625D8" w:rsidP="00E378FC">
      <w:pPr>
        <w:tabs>
          <w:tab w:val="left" w:pos="1800"/>
        </w:tabs>
        <w:spacing w:before="120"/>
      </w:pPr>
      <w:sdt>
        <w:sdtPr>
          <w:id w:val="20846419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20BD">
            <w:rPr>
              <w:rFonts w:ascii="MS Gothic" w:eastAsia="MS Gothic" w:hAnsi="MS Gothic" w:hint="eastAsia"/>
            </w:rPr>
            <w:t>☒</w:t>
          </w:r>
        </w:sdtContent>
      </w:sdt>
      <w:r w:rsidR="00882594">
        <w:t xml:space="preserve"> </w:t>
      </w:r>
      <w:r w:rsidR="00E378FC">
        <w:t xml:space="preserve">splňuje požadavky </w:t>
      </w:r>
      <w:r w:rsidR="00E378FC" w:rsidRPr="00F36459">
        <w:t>kladené na tento typ kvalifikační práce</w:t>
      </w:r>
    </w:p>
    <w:p w:rsidR="00E378FC" w:rsidRPr="00F36459" w:rsidRDefault="001625D8" w:rsidP="00E378FC">
      <w:pPr>
        <w:tabs>
          <w:tab w:val="left" w:pos="1800"/>
        </w:tabs>
        <w:spacing w:before="120"/>
      </w:pPr>
      <w:sdt>
        <w:sdtPr>
          <w:id w:val="-160533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6FD">
            <w:rPr>
              <w:rFonts w:ascii="MS Gothic" w:eastAsia="MS Gothic" w:hAnsi="MS Gothic" w:hint="eastAsia"/>
            </w:rPr>
            <w:t>☐</w:t>
          </w:r>
        </w:sdtContent>
      </w:sdt>
      <w:r w:rsidR="00882594">
        <w:t xml:space="preserve"> </w:t>
      </w:r>
      <w:r w:rsidR="00E378FC">
        <w:t xml:space="preserve">nesplňuje požadavky </w:t>
      </w:r>
      <w:r w:rsidR="00E378FC" w:rsidRPr="00F36459">
        <w:t>kladené na tento typ kvalifikační práce</w:t>
      </w:r>
    </w:p>
    <w:p w:rsidR="00501BD6" w:rsidRDefault="00E378FC" w:rsidP="00E378FC">
      <w:pPr>
        <w:spacing w:before="120"/>
        <w:jc w:val="both"/>
        <w:sectPr w:rsidR="00501BD6" w:rsidSect="00193FB6">
          <w:headerReference w:type="first" r:id="rId12"/>
          <w:type w:val="continuous"/>
          <w:pgSz w:w="11906" w:h="16838" w:code="9"/>
          <w:pgMar w:top="1701" w:right="1701" w:bottom="2268" w:left="1701" w:header="709" w:footer="879" w:gutter="0"/>
          <w:cols w:space="708"/>
          <w:docGrid w:linePitch="360" w:charSpace="-2049"/>
        </w:sectPr>
      </w:pPr>
      <w:r>
        <w:t>P</w:t>
      </w:r>
      <w:r w:rsidRPr="00F36459">
        <w:t>rác</w:t>
      </w:r>
      <w:r>
        <w:t>i</w:t>
      </w:r>
      <w:r w:rsidRPr="00F36459">
        <w:t xml:space="preserve"> </w:t>
      </w:r>
      <w:r>
        <w:t xml:space="preserve">navrhuji </w:t>
      </w:r>
      <w:r w:rsidRPr="00F36459">
        <w:t>ohodnotit stupněm</w:t>
      </w:r>
      <w:r w:rsidR="00947410">
        <w:t xml:space="preserve"> </w:t>
      </w:r>
      <w:sdt>
        <w:sdtPr>
          <w:id w:val="-101188981"/>
          <w:placeholder>
            <w:docPart w:val="28EA91EDF75C484581B76C7228425CD4"/>
          </w:placeholder>
          <w:text/>
        </w:sdtPr>
        <w:sdtEndPr/>
        <w:sdtContent>
          <w:r w:rsidR="00D220BD">
            <w:t>A nebo B v závislosti na výsledcích obhajoby.</w:t>
          </w:r>
        </w:sdtContent>
      </w:sdt>
      <w:r w:rsidR="00947410">
        <w:t>.</w:t>
      </w:r>
    </w:p>
    <w:p w:rsidR="00E378FC" w:rsidRPr="00DB2263" w:rsidRDefault="00E378FC" w:rsidP="00882594">
      <w:pPr>
        <w:pStyle w:val="Sekce"/>
      </w:pPr>
      <w:r w:rsidRPr="00DB2263">
        <w:t>Doporučení pro rozpravu</w:t>
      </w:r>
    </w:p>
    <w:p w:rsidR="00501BD6" w:rsidRDefault="00E378FC" w:rsidP="00501BD6">
      <w:pPr>
        <w:pStyle w:val="Npovda"/>
      </w:pPr>
      <w:r w:rsidRPr="00736EF5">
        <w:rPr>
          <w:sz w:val="24"/>
          <w:szCs w:val="24"/>
        </w:rPr>
        <w:t>Pro účely rozpravy doporučuji následující</w:t>
      </w:r>
      <w:r w:rsidRPr="00F36459">
        <w:t>:</w:t>
      </w:r>
    </w:p>
    <w:p w:rsidR="00736EF5" w:rsidRDefault="00EF2DEC" w:rsidP="00501BD6">
      <w:pPr>
        <w:pStyle w:val="Vyplnit"/>
      </w:pPr>
      <w:r>
        <w:t>Navrhuji, aby v průběhu obhajoby autor „dopověděl“, za jakých podmínek přichází v úvahu, aby obchodní korporace úspěšně uplatnila náboženskou výhradu svědomí. Hraje nějakou roli význam veřejného zájmu, k jehož ochraně slouží povinnost, proti níž je výhrada uplatňována?</w:t>
      </w:r>
    </w:p>
    <w:p w:rsidR="00882594" w:rsidRDefault="00882594" w:rsidP="00882594">
      <w:pPr>
        <w:pStyle w:val="Oddlova"/>
        <w:sectPr w:rsidR="00882594" w:rsidSect="000C1AE6">
          <w:type w:val="continuous"/>
          <w:pgSz w:w="11906" w:h="16838" w:code="9"/>
          <w:pgMar w:top="1701" w:right="1701" w:bottom="2268" w:left="1701" w:header="709" w:footer="879" w:gutter="0"/>
          <w:cols w:space="708"/>
          <w:formProt w:val="0"/>
          <w:docGrid w:linePitch="360" w:charSpace="-2049"/>
        </w:sectPr>
      </w:pPr>
      <w:r>
        <w:t xml:space="preserve"> </w:t>
      </w:r>
    </w:p>
    <w:p w:rsidR="00882594" w:rsidRDefault="00882594" w:rsidP="00882594">
      <w:pPr>
        <w:spacing w:before="720"/>
      </w:pPr>
      <w:r w:rsidRPr="00F36459">
        <w:t>V Brně dne</w:t>
      </w:r>
      <w:r>
        <w:t xml:space="preserve"> </w:t>
      </w:r>
      <w:sdt>
        <w:sdtPr>
          <w:id w:val="-1462725373"/>
          <w:placeholder>
            <w:docPart w:val="C991AE1BC7D348149FE0AF68C2452B69"/>
          </w:placeholder>
          <w:date w:fullDate="2018-07-17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625D8">
            <w:t>17. července 2018</w:t>
          </w:r>
        </w:sdtContent>
      </w:sdt>
    </w:p>
    <w:p w:rsidR="00882594" w:rsidRPr="00F36459" w:rsidRDefault="00882594" w:rsidP="00882594">
      <w:pPr>
        <w:spacing w:before="720"/>
        <w:ind w:left="4820"/>
        <w:jc w:val="center"/>
      </w:pPr>
      <w:r>
        <w:t>vedoucí diplomové práce</w:t>
      </w:r>
    </w:p>
    <w:sectPr w:rsidR="00882594" w:rsidRPr="00F36459" w:rsidSect="000C1AE6">
      <w:type w:val="continuous"/>
      <w:pgSz w:w="11906" w:h="16838" w:code="9"/>
      <w:pgMar w:top="1701" w:right="1701" w:bottom="2268" w:left="1701" w:header="709" w:footer="879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0BD" w:rsidRDefault="00D220BD">
      <w:r>
        <w:separator/>
      </w:r>
    </w:p>
  </w:endnote>
  <w:endnote w:type="continuationSeparator" w:id="0">
    <w:p w:rsidR="00D220BD" w:rsidRDefault="00D220BD">
      <w:r>
        <w:continuationSeparator/>
      </w:r>
    </w:p>
  </w:endnote>
  <w:endnote w:id="1">
    <w:p w:rsidR="00C21929" w:rsidRPr="00C6735E" w:rsidRDefault="00C21929" w:rsidP="00E378FC">
      <w:pPr>
        <w:spacing w:before="120"/>
        <w:jc w:val="both"/>
        <w:rPr>
          <w:sz w:val="16"/>
          <w:szCs w:val="16"/>
        </w:rPr>
      </w:pPr>
      <w:r>
        <w:rPr>
          <w:rStyle w:val="Odkaznavysvtlivky"/>
        </w:rPr>
        <w:endnoteRef/>
      </w:r>
      <w:r>
        <w:t xml:space="preserve"> </w:t>
      </w:r>
      <w:r w:rsidRPr="00C6735E">
        <w:rPr>
          <w:sz w:val="16"/>
          <w:szCs w:val="16"/>
        </w:rPr>
        <w:t>Formální požadavky kladené na závěrečné práce jsou stanoveny Směrnicí děkana č. 7/2012, o studiu v bakalářských a magisterských studijních programech. Požadavky na citace dokumentů up</w:t>
      </w:r>
      <w:r>
        <w:rPr>
          <w:sz w:val="16"/>
          <w:szCs w:val="16"/>
        </w:rPr>
        <w:t>ravuje Směrnice děkana č. 4/2013, o citacích</w:t>
      </w:r>
      <w:r w:rsidRPr="00C6735E">
        <w:rPr>
          <w:sz w:val="16"/>
          <w:szCs w:val="16"/>
        </w:rPr>
        <w:t xml:space="preserve"> dokumentů užívaných v pracích podávaných na Právnické fakultě Masarykovy univerzity.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1BD" w:rsidRPr="00CC2597" w:rsidRDefault="006C51BD" w:rsidP="006C51BD">
    <w:pPr>
      <w:pStyle w:val="Zpat-univerzita"/>
      <w:rPr>
        <w:rFonts w:cs="Arial"/>
        <w:szCs w:val="16"/>
      </w:rPr>
    </w:pPr>
    <w:r>
      <w:rPr>
        <w:noProof/>
      </w:rPr>
      <w:drawing>
        <wp:anchor distT="0" distB="0" distL="114300" distR="114300" simplePos="0" relativeHeight="251673088" behindDoc="1" locked="1" layoutInCell="1" allowOverlap="1" wp14:anchorId="2D0A7102" wp14:editId="049E33A5">
          <wp:simplePos x="0" y="0"/>
          <wp:positionH relativeFrom="margin">
            <wp:posOffset>4587240</wp:posOffset>
          </wp:positionH>
          <wp:positionV relativeFrom="topMargin">
            <wp:posOffset>9286875</wp:posOffset>
          </wp:positionV>
          <wp:extent cx="901700" cy="90233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F84">
      <w:t>M</w:t>
    </w:r>
    <w:r w:rsidRPr="00D4417E">
      <w:t xml:space="preserve">asarykova univerzita, </w:t>
    </w:r>
    <w:r w:rsidRPr="005D1F84">
      <w:rPr>
        <w:rFonts w:cs="Arial"/>
        <w:szCs w:val="16"/>
      </w:rPr>
      <w:t>Právnická fakulta</w:t>
    </w:r>
  </w:p>
  <w:p w:rsidR="006C51BD" w:rsidRPr="00CC2597" w:rsidRDefault="006C51BD" w:rsidP="006C51BD">
    <w:pPr>
      <w:pStyle w:val="Zpat"/>
      <w:rPr>
        <w:rFonts w:cs="Arial"/>
        <w:sz w:val="16"/>
        <w:szCs w:val="16"/>
      </w:rPr>
    </w:pPr>
  </w:p>
  <w:p w:rsidR="00C21929" w:rsidRPr="005D1F84" w:rsidRDefault="00C21929" w:rsidP="00C21929">
    <w:pPr>
      <w:pStyle w:val="Zpat"/>
      <w:rPr>
        <w:rFonts w:cs="Arial"/>
        <w:szCs w:val="14"/>
      </w:rPr>
    </w:pPr>
    <w:r w:rsidRPr="005D1F84">
      <w:rPr>
        <w:rFonts w:cs="Arial"/>
        <w:szCs w:val="14"/>
      </w:rPr>
      <w:t>Veveří 70, 611 80 Brno, Česká republika</w:t>
    </w:r>
  </w:p>
  <w:p w:rsidR="00C21929" w:rsidRPr="005D1F84" w:rsidRDefault="00C21929" w:rsidP="00C21929">
    <w:pPr>
      <w:pStyle w:val="Zpatsslovnmstrnky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625D8">
      <w:rPr>
        <w:noProof/>
      </w:rPr>
      <w:t>2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1625D8">
      <w:rPr>
        <w:noProof/>
      </w:rPr>
      <w:t>2</w:t>
    </w:r>
    <w:r>
      <w:rPr>
        <w:noProof/>
      </w:rPr>
      <w:fldChar w:fldCharType="end"/>
    </w:r>
    <w:r>
      <w:rPr>
        <w:noProof/>
      </w:rPr>
      <w:tab/>
    </w:r>
    <w:r w:rsidRPr="005D1F84">
      <w:rPr>
        <w:noProof/>
      </w:rPr>
      <w:t>T: +420 549 49 1211, E: info@law.muni.cz, www.law.muni.cz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1BD" w:rsidRPr="00CC2597" w:rsidRDefault="006C51BD" w:rsidP="006C51BD">
    <w:pPr>
      <w:pStyle w:val="Zpat-univerzita"/>
      <w:rPr>
        <w:rFonts w:cs="Arial"/>
        <w:szCs w:val="16"/>
      </w:rPr>
    </w:pPr>
    <w:r>
      <w:rPr>
        <w:noProof/>
      </w:rPr>
      <w:drawing>
        <wp:anchor distT="0" distB="0" distL="114300" distR="114300" simplePos="0" relativeHeight="251671040" behindDoc="1" locked="1" layoutInCell="1" allowOverlap="1" wp14:anchorId="51E125F5" wp14:editId="457A09E5">
          <wp:simplePos x="0" y="0"/>
          <wp:positionH relativeFrom="margin">
            <wp:posOffset>4587240</wp:posOffset>
          </wp:positionH>
          <wp:positionV relativeFrom="topMargin">
            <wp:posOffset>9286875</wp:posOffset>
          </wp:positionV>
          <wp:extent cx="901700" cy="90233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F84">
      <w:t>M</w:t>
    </w:r>
    <w:r w:rsidRPr="00D4417E">
      <w:t xml:space="preserve">asarykova univerzita, </w:t>
    </w:r>
    <w:r w:rsidRPr="005D1F84">
      <w:rPr>
        <w:rFonts w:cs="Arial"/>
        <w:szCs w:val="16"/>
      </w:rPr>
      <w:t>Právnická fakulta</w:t>
    </w:r>
  </w:p>
  <w:p w:rsidR="006C51BD" w:rsidRPr="00CC2597" w:rsidRDefault="006C51BD" w:rsidP="006C51BD">
    <w:pPr>
      <w:pStyle w:val="Zpat"/>
      <w:rPr>
        <w:rFonts w:cs="Arial"/>
        <w:sz w:val="16"/>
        <w:szCs w:val="16"/>
      </w:rPr>
    </w:pPr>
  </w:p>
  <w:p w:rsidR="006C51BD" w:rsidRPr="005D1F84" w:rsidRDefault="006C51BD" w:rsidP="006C51BD">
    <w:pPr>
      <w:pStyle w:val="Zpat"/>
      <w:rPr>
        <w:rFonts w:cs="Arial"/>
        <w:szCs w:val="14"/>
      </w:rPr>
    </w:pPr>
    <w:r w:rsidRPr="005D1F84">
      <w:rPr>
        <w:rFonts w:cs="Arial"/>
        <w:szCs w:val="14"/>
      </w:rPr>
      <w:t>Veveří 70, 611 80 Brno, Česká republika</w:t>
    </w:r>
  </w:p>
  <w:p w:rsidR="006C51BD" w:rsidRPr="005D1F84" w:rsidRDefault="00C21929" w:rsidP="00C21929">
    <w:pPr>
      <w:pStyle w:val="Zpatsslovnmstrnky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625D8">
      <w:rPr>
        <w:noProof/>
      </w:rPr>
      <w:t>1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1625D8">
      <w:rPr>
        <w:noProof/>
      </w:rPr>
      <w:t>2</w:t>
    </w:r>
    <w:r>
      <w:rPr>
        <w:noProof/>
      </w:rPr>
      <w:fldChar w:fldCharType="end"/>
    </w:r>
    <w:r>
      <w:rPr>
        <w:noProof/>
      </w:rPr>
      <w:tab/>
    </w:r>
    <w:r w:rsidR="006C51BD" w:rsidRPr="005D1F84">
      <w:rPr>
        <w:noProof/>
      </w:rPr>
      <w:t>T: +420 549 49 1211, E: info@law.muni.cz, www.law.muni.cz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0BD" w:rsidRDefault="00D220BD">
      <w:r>
        <w:separator/>
      </w:r>
    </w:p>
  </w:footnote>
  <w:footnote w:type="continuationSeparator" w:id="0">
    <w:p w:rsidR="00D220BD" w:rsidRDefault="00D22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1BD" w:rsidRDefault="006C51BD" w:rsidP="006C51BD">
    <w:pPr>
      <w:pStyle w:val="Zhlav"/>
      <w:tabs>
        <w:tab w:val="clear" w:pos="4536"/>
        <w:tab w:val="clear" w:pos="9072"/>
        <w:tab w:val="left" w:pos="129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225" w:rsidRDefault="00131225">
    <w:pPr>
      <w:pStyle w:val="Zhlav"/>
    </w:pPr>
    <w:r>
      <w:rPr>
        <w:noProof/>
      </w:rPr>
      <w:drawing>
        <wp:anchor distT="0" distB="0" distL="114300" distR="114300" simplePos="0" relativeHeight="251668992" behindDoc="1" locked="1" layoutInCell="1" allowOverlap="1" wp14:anchorId="49D89D05" wp14:editId="160CB71D">
          <wp:simplePos x="0" y="0"/>
          <wp:positionH relativeFrom="page">
            <wp:posOffset>502508</wp:posOffset>
          </wp:positionH>
          <wp:positionV relativeFrom="page">
            <wp:posOffset>502508</wp:posOffset>
          </wp:positionV>
          <wp:extent cx="2908800" cy="1166400"/>
          <wp:effectExtent l="0" t="0" r="0" b="0"/>
          <wp:wrapTopAndBottom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8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594" w:rsidRDefault="00882594">
    <w:pPr>
      <w:pStyle w:val="Zhlav"/>
    </w:pPr>
    <w:r>
      <w:rPr>
        <w:noProof/>
      </w:rPr>
      <w:drawing>
        <wp:anchor distT="0" distB="0" distL="114300" distR="114300" simplePos="0" relativeHeight="251665920" behindDoc="1" locked="1" layoutInCell="1" allowOverlap="1" wp14:anchorId="6F0D381B" wp14:editId="692E4E48">
          <wp:simplePos x="0" y="0"/>
          <wp:positionH relativeFrom="page">
            <wp:posOffset>504190</wp:posOffset>
          </wp:positionH>
          <wp:positionV relativeFrom="page">
            <wp:posOffset>504190</wp:posOffset>
          </wp:positionV>
          <wp:extent cx="2908800" cy="11664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8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7334AE"/>
    <w:multiLevelType w:val="hybridMultilevel"/>
    <w:tmpl w:val="89FAB48E"/>
    <w:lvl w:ilvl="0" w:tplc="B6F2EFB4">
      <w:start w:val="1"/>
      <w:numFmt w:val="upperRoman"/>
      <w:pStyle w:val="slosekce"/>
      <w:suff w:val="nothing"/>
      <w:lvlText w:val="%1."/>
      <w:lvlJc w:val="center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5759" w:hanging="360"/>
      </w:pPr>
    </w:lvl>
    <w:lvl w:ilvl="2" w:tplc="0405001B" w:tentative="1">
      <w:start w:val="1"/>
      <w:numFmt w:val="lowerRoman"/>
      <w:lvlText w:val="%3."/>
      <w:lvlJc w:val="right"/>
      <w:pPr>
        <w:ind w:left="6479" w:hanging="180"/>
      </w:pPr>
    </w:lvl>
    <w:lvl w:ilvl="3" w:tplc="0405000F" w:tentative="1">
      <w:start w:val="1"/>
      <w:numFmt w:val="decimal"/>
      <w:lvlText w:val="%4."/>
      <w:lvlJc w:val="left"/>
      <w:pPr>
        <w:ind w:left="7199" w:hanging="360"/>
      </w:pPr>
    </w:lvl>
    <w:lvl w:ilvl="4" w:tplc="04050019" w:tentative="1">
      <w:start w:val="1"/>
      <w:numFmt w:val="lowerLetter"/>
      <w:lvlText w:val="%5."/>
      <w:lvlJc w:val="left"/>
      <w:pPr>
        <w:ind w:left="7919" w:hanging="360"/>
      </w:pPr>
    </w:lvl>
    <w:lvl w:ilvl="5" w:tplc="0405001B" w:tentative="1">
      <w:start w:val="1"/>
      <w:numFmt w:val="lowerRoman"/>
      <w:lvlText w:val="%6."/>
      <w:lvlJc w:val="right"/>
      <w:pPr>
        <w:ind w:left="8639" w:hanging="180"/>
      </w:pPr>
    </w:lvl>
    <w:lvl w:ilvl="6" w:tplc="0405000F" w:tentative="1">
      <w:start w:val="1"/>
      <w:numFmt w:val="decimal"/>
      <w:lvlText w:val="%7."/>
      <w:lvlJc w:val="left"/>
      <w:pPr>
        <w:ind w:left="9359" w:hanging="360"/>
      </w:pPr>
    </w:lvl>
    <w:lvl w:ilvl="7" w:tplc="04050019" w:tentative="1">
      <w:start w:val="1"/>
      <w:numFmt w:val="lowerLetter"/>
      <w:lvlText w:val="%8."/>
      <w:lvlJc w:val="left"/>
      <w:pPr>
        <w:ind w:left="10079" w:hanging="360"/>
      </w:pPr>
    </w:lvl>
    <w:lvl w:ilvl="8" w:tplc="040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AES" w:cryptAlgorithmClass="hash" w:cryptAlgorithmType="typeAny" w:cryptAlgorithmSid="14" w:cryptSpinCount="100000" w:hash="mRR8MoE60pQMgCHmY0Fpb8mA7h0j5C2YaLUm8UALWJjf27M2IHlUjeEHFx0t8giJZ136MHGRi0GqmO93CAvZfw==" w:salt="LpVGjSSuo+q0J3FNQLc52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BD"/>
    <w:rsid w:val="0001778B"/>
    <w:rsid w:val="00042835"/>
    <w:rsid w:val="00051AFC"/>
    <w:rsid w:val="000A5AD7"/>
    <w:rsid w:val="000C1AE6"/>
    <w:rsid w:val="000D1977"/>
    <w:rsid w:val="000F2D42"/>
    <w:rsid w:val="00114FD2"/>
    <w:rsid w:val="00131225"/>
    <w:rsid w:val="00151C68"/>
    <w:rsid w:val="001625D8"/>
    <w:rsid w:val="00193FB6"/>
    <w:rsid w:val="001A7E64"/>
    <w:rsid w:val="001B44D8"/>
    <w:rsid w:val="001B4906"/>
    <w:rsid w:val="001D0FFE"/>
    <w:rsid w:val="0020022F"/>
    <w:rsid w:val="00211F80"/>
    <w:rsid w:val="00227BC5"/>
    <w:rsid w:val="00230134"/>
    <w:rsid w:val="00247E5F"/>
    <w:rsid w:val="002B6D09"/>
    <w:rsid w:val="002C33A9"/>
    <w:rsid w:val="002D7ADF"/>
    <w:rsid w:val="00304F72"/>
    <w:rsid w:val="00310D63"/>
    <w:rsid w:val="0031458E"/>
    <w:rsid w:val="00332338"/>
    <w:rsid w:val="0036682E"/>
    <w:rsid w:val="0038002C"/>
    <w:rsid w:val="003C2B73"/>
    <w:rsid w:val="00405026"/>
    <w:rsid w:val="004067DE"/>
    <w:rsid w:val="004230B3"/>
    <w:rsid w:val="00432ECA"/>
    <w:rsid w:val="004416D8"/>
    <w:rsid w:val="004545AB"/>
    <w:rsid w:val="00490C1D"/>
    <w:rsid w:val="004C0BCE"/>
    <w:rsid w:val="004C43F6"/>
    <w:rsid w:val="004E0DC8"/>
    <w:rsid w:val="00501BD6"/>
    <w:rsid w:val="00510782"/>
    <w:rsid w:val="00541D29"/>
    <w:rsid w:val="00580A5B"/>
    <w:rsid w:val="00582DFC"/>
    <w:rsid w:val="005A2688"/>
    <w:rsid w:val="005C1BC3"/>
    <w:rsid w:val="005F2DB7"/>
    <w:rsid w:val="00611EAC"/>
    <w:rsid w:val="00616507"/>
    <w:rsid w:val="006417B7"/>
    <w:rsid w:val="00653983"/>
    <w:rsid w:val="00663F82"/>
    <w:rsid w:val="0067390A"/>
    <w:rsid w:val="006B1A57"/>
    <w:rsid w:val="006C51BD"/>
    <w:rsid w:val="006F0B33"/>
    <w:rsid w:val="00700BDD"/>
    <w:rsid w:val="00721AA4"/>
    <w:rsid w:val="0073428B"/>
    <w:rsid w:val="00736EF5"/>
    <w:rsid w:val="007442DB"/>
    <w:rsid w:val="00756259"/>
    <w:rsid w:val="007728E3"/>
    <w:rsid w:val="00784FB1"/>
    <w:rsid w:val="00790002"/>
    <w:rsid w:val="0079758E"/>
    <w:rsid w:val="007B039C"/>
    <w:rsid w:val="007C738C"/>
    <w:rsid w:val="007D40DC"/>
    <w:rsid w:val="007D43D4"/>
    <w:rsid w:val="007D77E7"/>
    <w:rsid w:val="007E3532"/>
    <w:rsid w:val="00821DAB"/>
    <w:rsid w:val="00824279"/>
    <w:rsid w:val="008300B3"/>
    <w:rsid w:val="00834A59"/>
    <w:rsid w:val="008626A9"/>
    <w:rsid w:val="008758CC"/>
    <w:rsid w:val="00882594"/>
    <w:rsid w:val="008C7794"/>
    <w:rsid w:val="008E7347"/>
    <w:rsid w:val="00947410"/>
    <w:rsid w:val="0098094F"/>
    <w:rsid w:val="009929DF"/>
    <w:rsid w:val="00993F65"/>
    <w:rsid w:val="009B16FD"/>
    <w:rsid w:val="00A63644"/>
    <w:rsid w:val="00AC2D36"/>
    <w:rsid w:val="00AC42F4"/>
    <w:rsid w:val="00B43F1E"/>
    <w:rsid w:val="00B5176D"/>
    <w:rsid w:val="00B97688"/>
    <w:rsid w:val="00BC7DB7"/>
    <w:rsid w:val="00BF089B"/>
    <w:rsid w:val="00C14C07"/>
    <w:rsid w:val="00C155B9"/>
    <w:rsid w:val="00C20847"/>
    <w:rsid w:val="00C21929"/>
    <w:rsid w:val="00C30082"/>
    <w:rsid w:val="00C45274"/>
    <w:rsid w:val="00C676DF"/>
    <w:rsid w:val="00CC2597"/>
    <w:rsid w:val="00CE5D2D"/>
    <w:rsid w:val="00D03106"/>
    <w:rsid w:val="00D220BD"/>
    <w:rsid w:val="00D24BB6"/>
    <w:rsid w:val="00D45579"/>
    <w:rsid w:val="00D47639"/>
    <w:rsid w:val="00D65140"/>
    <w:rsid w:val="00DD32D0"/>
    <w:rsid w:val="00DE7B5A"/>
    <w:rsid w:val="00DF733D"/>
    <w:rsid w:val="00E05F2B"/>
    <w:rsid w:val="00E34820"/>
    <w:rsid w:val="00E378FC"/>
    <w:rsid w:val="00EA3540"/>
    <w:rsid w:val="00EC00A2"/>
    <w:rsid w:val="00EC4DDD"/>
    <w:rsid w:val="00EC70A0"/>
    <w:rsid w:val="00ED659B"/>
    <w:rsid w:val="00EF1356"/>
    <w:rsid w:val="00EF2DEC"/>
    <w:rsid w:val="00F02027"/>
    <w:rsid w:val="00F06ED2"/>
    <w:rsid w:val="00F32999"/>
    <w:rsid w:val="00F50670"/>
    <w:rsid w:val="00F745F6"/>
    <w:rsid w:val="00F86E6C"/>
    <w:rsid w:val="00F870DB"/>
    <w:rsid w:val="00F939D3"/>
    <w:rsid w:val="00FB0130"/>
    <w:rsid w:val="00FC52CA"/>
    <w:rsid w:val="00F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C3AC4A7-1CF2-4870-8774-BD253086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2D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qFormat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C0BCE"/>
    <w:rPr>
      <w:rFonts w:ascii="Arial" w:hAnsi="Arial"/>
      <w:color w:val="000000" w:themeColor="text1"/>
      <w:sz w:val="14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C0BCE"/>
    <w:pPr>
      <w:tabs>
        <w:tab w:val="center" w:pos="4536"/>
        <w:tab w:val="right" w:pos="9072"/>
      </w:tabs>
      <w:spacing w:line="180" w:lineRule="exact"/>
    </w:pPr>
    <w:rPr>
      <w:rFonts w:ascii="Arial" w:hAnsi="Arial"/>
      <w:color w:val="000000" w:themeColor="text1"/>
      <w:sz w:val="14"/>
    </w:r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customStyle="1" w:styleId="Adresa">
    <w:name w:val="Adresa"/>
    <w:qFormat/>
    <w:rsid w:val="0079758E"/>
    <w:pPr>
      <w:ind w:left="4706"/>
    </w:pPr>
    <w:rPr>
      <w:rFonts w:ascii="Times New Roman" w:hAnsi="Times New Roman"/>
    </w:rPr>
  </w:style>
  <w:style w:type="paragraph" w:customStyle="1" w:styleId="Vc">
    <w:name w:val="Věc"/>
    <w:qFormat/>
    <w:rsid w:val="00F50670"/>
    <w:pPr>
      <w:tabs>
        <w:tab w:val="left" w:pos="1985"/>
        <w:tab w:val="left" w:pos="4706"/>
        <w:tab w:val="left" w:pos="6804"/>
      </w:tabs>
    </w:pPr>
    <w:rPr>
      <w:rFonts w:ascii="Arial" w:hAnsi="Arial"/>
      <w:color w:val="000000" w:themeColor="text1"/>
      <w:sz w:val="14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qFormat/>
    <w:rsid w:val="0079758E"/>
    <w:pPr>
      <w:spacing w:before="737" w:after="737"/>
    </w:pPr>
    <w:rPr>
      <w:rFonts w:ascii="Times New Roman" w:hAnsi="Times New Roman"/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AC2D36"/>
    <w:rPr>
      <w:rFonts w:ascii="Times New Roman" w:hAnsi="Times New Roman"/>
      <w:b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aliases w:val="fakulta"/>
    <w:basedOn w:val="Zpat"/>
    <w:qFormat/>
    <w:rsid w:val="004C0BCE"/>
    <w:rPr>
      <w:b/>
      <w:sz w:val="16"/>
    </w:rPr>
  </w:style>
  <w:style w:type="paragraph" w:customStyle="1" w:styleId="form">
    <w:name w:val="form"/>
    <w:basedOn w:val="Normln"/>
    <w:link w:val="formChar"/>
    <w:qFormat/>
    <w:rsid w:val="00784FB1"/>
    <w:pPr>
      <w:tabs>
        <w:tab w:val="left" w:leader="dot" w:pos="3969"/>
      </w:tabs>
      <w:spacing w:before="120"/>
      <w:ind w:left="3969" w:hanging="3969"/>
    </w:pPr>
  </w:style>
  <w:style w:type="character" w:styleId="Zstupntext">
    <w:name w:val="Placeholder Text"/>
    <w:basedOn w:val="Standardnpsmoodstavce"/>
    <w:uiPriority w:val="99"/>
    <w:semiHidden/>
    <w:rsid w:val="005F2DB7"/>
    <w:rPr>
      <w:color w:val="808080"/>
    </w:rPr>
  </w:style>
  <w:style w:type="character" w:customStyle="1" w:styleId="formChar">
    <w:name w:val="form Char"/>
    <w:basedOn w:val="Standardnpsmoodstavce"/>
    <w:link w:val="form"/>
    <w:rsid w:val="00784F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osekce">
    <w:name w:val="Číslo sekce"/>
    <w:basedOn w:val="Odstavecseseznamem"/>
    <w:link w:val="slosekceChar"/>
    <w:qFormat/>
    <w:rsid w:val="007B039C"/>
    <w:pPr>
      <w:keepNext/>
      <w:numPr>
        <w:numId w:val="2"/>
      </w:numPr>
      <w:spacing w:before="240"/>
      <w:jc w:val="center"/>
    </w:pPr>
    <w:rPr>
      <w:b/>
    </w:rPr>
  </w:style>
  <w:style w:type="paragraph" w:customStyle="1" w:styleId="Sekce">
    <w:name w:val="Sekce"/>
    <w:basedOn w:val="Normln"/>
    <w:link w:val="SekceChar"/>
    <w:qFormat/>
    <w:rsid w:val="00947410"/>
    <w:pPr>
      <w:keepNext/>
      <w:spacing w:before="240" w:after="120"/>
      <w:jc w:val="center"/>
    </w:pPr>
    <w:rPr>
      <w:b/>
    </w:rPr>
  </w:style>
  <w:style w:type="character" w:customStyle="1" w:styleId="slosekceChar">
    <w:name w:val="Číslo sekce Char"/>
    <w:basedOn w:val="Standardnpsmoodstavce"/>
    <w:link w:val="slosekce"/>
    <w:rsid w:val="004416D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SekceChar">
    <w:name w:val="Sekce Char"/>
    <w:basedOn w:val="Standardnpsmoodstavce"/>
    <w:link w:val="Sekce"/>
    <w:rsid w:val="0094741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F2DB7"/>
    <w:pPr>
      <w:ind w:left="720"/>
      <w:contextualSpacing/>
    </w:pPr>
  </w:style>
  <w:style w:type="paragraph" w:customStyle="1" w:styleId="Vyplnit">
    <w:name w:val="Vyplnit"/>
    <w:basedOn w:val="Normln"/>
    <w:link w:val="VyplnitChar"/>
    <w:qFormat/>
    <w:rsid w:val="00653983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jc w:val="both"/>
    </w:pPr>
  </w:style>
  <w:style w:type="character" w:customStyle="1" w:styleId="VyplnitChar">
    <w:name w:val="Vyplnit Char"/>
    <w:basedOn w:val="Standardnpsmoodstavce"/>
    <w:link w:val="Vyplnit"/>
    <w:rsid w:val="0065398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5F2DB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povda">
    <w:name w:val="Nápověda"/>
    <w:basedOn w:val="Normln"/>
    <w:link w:val="NpovdaChar"/>
    <w:qFormat/>
    <w:rsid w:val="00DF733D"/>
    <w:pPr>
      <w:keepNext/>
      <w:spacing w:after="120"/>
    </w:pPr>
    <w:rPr>
      <w:sz w:val="20"/>
      <w:szCs w:val="20"/>
    </w:rPr>
  </w:style>
  <w:style w:type="character" w:customStyle="1" w:styleId="NpovdaChar">
    <w:name w:val="Nápověda Char"/>
    <w:basedOn w:val="Standardnpsmoodstavce"/>
    <w:link w:val="Npovda"/>
    <w:rsid w:val="00DF73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dlova">
    <w:name w:val="Oddělovač"/>
    <w:basedOn w:val="Normln"/>
    <w:link w:val="OddlovaChar"/>
    <w:qFormat/>
    <w:rsid w:val="00DF733D"/>
    <w:pPr>
      <w:keepNext/>
    </w:pPr>
  </w:style>
  <w:style w:type="character" w:customStyle="1" w:styleId="OddlovaChar">
    <w:name w:val="Oddělovač Char"/>
    <w:basedOn w:val="Standardnpsmoodstavce"/>
    <w:link w:val="Oddlova"/>
    <w:rsid w:val="00DF733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E378FC"/>
    <w:rPr>
      <w:vertAlign w:val="superscript"/>
    </w:rPr>
  </w:style>
  <w:style w:type="paragraph" w:customStyle="1" w:styleId="Zpatsslovnmstrnky">
    <w:name w:val="Zápatí s číslováním stránky"/>
    <w:basedOn w:val="Zpat"/>
    <w:qFormat/>
    <w:rsid w:val="006C51BD"/>
    <w:pPr>
      <w:tabs>
        <w:tab w:val="clear" w:pos="4536"/>
        <w:tab w:val="clear" w:pos="9072"/>
        <w:tab w:val="left" w:pos="0"/>
      </w:tabs>
      <w:ind w:left="-907"/>
    </w:pPr>
    <w:rPr>
      <w:rFonts w:eastAsiaTheme="minorHAnsi" w:cs="Arial"/>
      <w:szCs w:val="14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92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9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2192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219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C219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0356\Downloads\3450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FF72A71E2C43C394A0A3B4350C4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7178A-D515-490D-A7E4-62FEA6A1B125}"/>
      </w:docPartPr>
      <w:docPartBody>
        <w:p w:rsidR="00BC7A86" w:rsidRDefault="00BC7A86">
          <w:pPr>
            <w:pStyle w:val="BBFF72A71E2C43C394A0A3B4350C456C"/>
          </w:pPr>
          <w:r>
            <w:rPr>
              <w:rStyle w:val="Zstupntext"/>
              <w:rFonts w:eastAsiaTheme="minorHAnsi"/>
            </w:rPr>
            <w:t>Vyberte obor</w:t>
          </w:r>
          <w:r w:rsidRPr="00B96A0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6FECF81AF7804B57AF812F9830A08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E705A6-03FD-433E-8E9E-F1B4110FFA1E}"/>
      </w:docPartPr>
      <w:docPartBody>
        <w:p w:rsidR="00BC7A86" w:rsidRDefault="00BC7A86">
          <w:pPr>
            <w:pStyle w:val="6FECF81AF7804B57AF812F9830A08646"/>
          </w:pPr>
          <w:r w:rsidRPr="00736EF5">
            <w:rPr>
              <w:rStyle w:val="Zstupntext"/>
              <w:rFonts w:eastAsiaTheme="minorHAnsi"/>
              <w:b/>
            </w:rPr>
            <w:t>Počet procent</w:t>
          </w:r>
        </w:p>
      </w:docPartBody>
    </w:docPart>
    <w:docPart>
      <w:docPartPr>
        <w:name w:val="28EA91EDF75C484581B76C7228425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74BA7-793A-4177-ACAF-6F2C5709BEA1}"/>
      </w:docPartPr>
      <w:docPartBody>
        <w:p w:rsidR="00BC7A86" w:rsidRDefault="00BC7A86">
          <w:pPr>
            <w:pStyle w:val="28EA91EDF75C484581B76C7228425CD4"/>
          </w:pPr>
          <w:r>
            <w:rPr>
              <w:rStyle w:val="Zstupntext"/>
              <w:rFonts w:eastAsiaTheme="minorHAnsi"/>
            </w:rPr>
            <w:t>Napište hodnocení (A–F), možno i s komentářem</w:t>
          </w:r>
          <w:r w:rsidRPr="00395A2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C991AE1BC7D348149FE0AF68C245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50BEFB-BFC9-4380-B311-328339FF4FEC}"/>
      </w:docPartPr>
      <w:docPartBody>
        <w:p w:rsidR="00BC7A86" w:rsidRDefault="00BC7A86">
          <w:pPr>
            <w:pStyle w:val="C991AE1BC7D348149FE0AF68C2452B69"/>
          </w:pPr>
          <w:r w:rsidRPr="00F459C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86"/>
    <w:rsid w:val="00B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BFF72A71E2C43C394A0A3B4350C456C">
    <w:name w:val="BBFF72A71E2C43C394A0A3B4350C456C"/>
  </w:style>
  <w:style w:type="paragraph" w:customStyle="1" w:styleId="6FECF81AF7804B57AF812F9830A08646">
    <w:name w:val="6FECF81AF7804B57AF812F9830A08646"/>
  </w:style>
  <w:style w:type="paragraph" w:customStyle="1" w:styleId="28EA91EDF75C484581B76C7228425CD4">
    <w:name w:val="28EA91EDF75C484581B76C7228425CD4"/>
  </w:style>
  <w:style w:type="paragraph" w:customStyle="1" w:styleId="C991AE1BC7D348149FE0AF68C2452B69">
    <w:name w:val="C991AE1BC7D348149FE0AF68C245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SN690CitacePRO.xsl" StyleName="ČSN 690 Citace PRO" Version="2012"/>
</file>

<file path=customXml/itemProps1.xml><?xml version="1.0" encoding="utf-8"?>
<ds:datastoreItem xmlns:ds="http://schemas.openxmlformats.org/officeDocument/2006/customXml" ds:itemID="{1236891F-9A6E-4A1B-B3CD-928DD1F2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34508</Template>
  <TotalTime>180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Benák</dc:creator>
  <cp:lastModifiedBy>Jaroslav Benák</cp:lastModifiedBy>
  <cp:revision>5</cp:revision>
  <cp:lastPrinted>2016-03-30T14:37:00Z</cp:lastPrinted>
  <dcterms:created xsi:type="dcterms:W3CDTF">2018-07-12T09:01:00Z</dcterms:created>
  <dcterms:modified xsi:type="dcterms:W3CDTF">2018-07-17T09:03:00Z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