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53" w:rsidRDefault="00E75153" w:rsidP="00E75153"/>
    <w:p w:rsidR="00E75153" w:rsidRDefault="00E75153" w:rsidP="00E75153">
      <w:pPr>
        <w:pStyle w:val="Nadpis1"/>
        <w:jc w:val="center"/>
      </w:pPr>
      <w:r>
        <w:t xml:space="preserve">   </w:t>
      </w:r>
    </w:p>
    <w:p w:rsidR="00E75153" w:rsidRDefault="00E75153" w:rsidP="00E75153">
      <w:pPr>
        <w:pStyle w:val="Nadpis1"/>
        <w:jc w:val="center"/>
      </w:pPr>
      <w:r w:rsidRPr="00AA2D62">
        <w:t>Posudek oponenta diplomové práce</w:t>
      </w:r>
    </w:p>
    <w:p w:rsidR="00E75153" w:rsidRDefault="00E75153" w:rsidP="00E75153"/>
    <w:p w:rsidR="00E75153" w:rsidRPr="00831510" w:rsidRDefault="00E75153" w:rsidP="00E75153">
      <w:pPr>
        <w:spacing w:before="120"/>
      </w:pPr>
      <w:r w:rsidRPr="00F36459">
        <w:t>Student:</w:t>
      </w:r>
      <w:r>
        <w:t xml:space="preserve"> </w:t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>
        <w:instrText xml:space="preserve"> FORMTEXT </w:instrText>
      </w:r>
      <w:r>
        <w:fldChar w:fldCharType="separate"/>
      </w:r>
      <w:r w:rsidR="00387EA2" w:rsidRPr="00387EA2">
        <w:rPr>
          <w:noProof/>
        </w:rPr>
        <w:t>Bc. Kamil Šlezinger</w:t>
      </w:r>
      <w:r>
        <w:fldChar w:fldCharType="end"/>
      </w:r>
      <w:bookmarkEnd w:id="0"/>
    </w:p>
    <w:p w:rsidR="00E75153" w:rsidRPr="00F36459" w:rsidRDefault="00E75153" w:rsidP="00E75153">
      <w:pPr>
        <w:spacing w:before="120"/>
      </w:pPr>
      <w:r w:rsidRPr="00F36459">
        <w:t>Název práce:</w:t>
      </w:r>
      <w:r>
        <w:t xml:space="preserve">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387EA2" w:rsidRPr="00387EA2">
        <w:t>Práva pacientů v ČR</w:t>
      </w:r>
      <w:r>
        <w:fldChar w:fldCharType="end"/>
      </w:r>
    </w:p>
    <w:p w:rsidR="00E75153" w:rsidRDefault="00E75153" w:rsidP="00E75153">
      <w:pPr>
        <w:spacing w:before="120"/>
      </w:pPr>
      <w:r w:rsidRPr="00F36459">
        <w:t>Vedoucí</w:t>
      </w:r>
      <w:r>
        <w:t xml:space="preserve"> diplomové</w:t>
      </w:r>
      <w:r w:rsidRPr="00F36459">
        <w:t xml:space="preserve"> práce:</w:t>
      </w:r>
      <w:r>
        <w:t xml:space="preserve">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387EA2" w:rsidRPr="00387EA2">
        <w:t xml:space="preserve">JUDr. Petr Kolman, </w:t>
      </w:r>
      <w:proofErr w:type="spellStart"/>
      <w:r w:rsidR="00387EA2" w:rsidRPr="00387EA2">
        <w:t>Ph.D</w:t>
      </w:r>
      <w:proofErr w:type="spellEnd"/>
      <w:r w:rsidR="00387EA2" w:rsidRPr="00387EA2">
        <w:t>.</w:t>
      </w:r>
      <w:r>
        <w:fldChar w:fldCharType="end"/>
      </w:r>
    </w:p>
    <w:p w:rsidR="00E75153" w:rsidRPr="00F36459" w:rsidRDefault="00E75153" w:rsidP="00E75153">
      <w:pPr>
        <w:spacing w:before="120"/>
      </w:pPr>
      <w:r>
        <w:t>Oponent diplomové</w:t>
      </w:r>
      <w:r w:rsidRPr="00F36459">
        <w:t xml:space="preserve"> práce:</w:t>
      </w:r>
      <w:r>
        <w:t xml:space="preserve">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346AF7">
        <w:t xml:space="preserve">JUDr. Veronika Kudrová, </w:t>
      </w:r>
      <w:proofErr w:type="spellStart"/>
      <w:r w:rsidR="00346AF7">
        <w:t>Ph.D</w:t>
      </w:r>
      <w:proofErr w:type="spellEnd"/>
      <w:r w:rsidR="00346AF7">
        <w:t>.</w:t>
      </w:r>
      <w:r>
        <w:fldChar w:fldCharType="end"/>
      </w:r>
    </w:p>
    <w:p w:rsidR="00E75153" w:rsidRDefault="00E75153" w:rsidP="00E75153">
      <w:pPr>
        <w:spacing w:before="120"/>
      </w:pPr>
      <w:r w:rsidRPr="00F36459">
        <w:t>Rok odevzdání práce:</w:t>
      </w:r>
      <w:r>
        <w:t xml:space="preserve"> </w:t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346AF7">
        <w:t>2015</w:t>
      </w:r>
      <w:r>
        <w:fldChar w:fldCharType="end"/>
      </w:r>
    </w:p>
    <w:p w:rsidR="00E75153" w:rsidRDefault="00E75153" w:rsidP="00E75153"/>
    <w:p w:rsidR="00E75153" w:rsidRPr="000D06BB" w:rsidRDefault="00E75153" w:rsidP="00E75153">
      <w:pPr>
        <w:jc w:val="center"/>
        <w:rPr>
          <w:b/>
        </w:rPr>
      </w:pPr>
      <w:r w:rsidRPr="000D06BB">
        <w:rPr>
          <w:b/>
        </w:rPr>
        <w:t>I.</w:t>
      </w:r>
    </w:p>
    <w:p w:rsidR="00E75153" w:rsidRPr="000D06BB" w:rsidRDefault="00E75153" w:rsidP="00E75153">
      <w:pPr>
        <w:jc w:val="center"/>
        <w:rPr>
          <w:b/>
        </w:rPr>
      </w:pPr>
      <w:r>
        <w:rPr>
          <w:b/>
        </w:rPr>
        <w:t xml:space="preserve">Náročnost </w:t>
      </w:r>
      <w:r w:rsidRPr="000D06BB">
        <w:rPr>
          <w:b/>
        </w:rPr>
        <w:t>tématu práce</w:t>
      </w:r>
    </w:p>
    <w:p w:rsidR="00E75153" w:rsidRPr="00FB4B0B" w:rsidRDefault="00E75153" w:rsidP="00711F11">
      <w:pPr>
        <w:jc w:val="both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>
        <w:instrText xml:space="preserve"> FORMTEXT </w:instrText>
      </w:r>
      <w:r>
        <w:fldChar w:fldCharType="separate"/>
      </w:r>
      <w:proofErr w:type="spellStart"/>
      <w:r w:rsidR="00387EA2">
        <w:t>Oponetka</w:t>
      </w:r>
      <w:proofErr w:type="spellEnd"/>
      <w:r w:rsidR="00387EA2">
        <w:t xml:space="preserve"> považuje zvolené téma za </w:t>
      </w:r>
      <w:r w:rsidR="003B0F3E">
        <w:t>aktuální a přínosné</w:t>
      </w:r>
      <w:r w:rsidR="0022310A">
        <w:t xml:space="preserve">, </w:t>
      </w:r>
      <w:r w:rsidR="003B0F3E">
        <w:t xml:space="preserve">vhodné ke zpracování za předpokladu, že jej diplomant udrží v rovině </w:t>
      </w:r>
      <w:proofErr w:type="spellStart"/>
      <w:r w:rsidR="003B0F3E">
        <w:t>veřejnosprávní</w:t>
      </w:r>
      <w:proofErr w:type="spellEnd"/>
      <w:r w:rsidR="003B0F3E">
        <w:t xml:space="preserve"> či </w:t>
      </w:r>
      <w:proofErr w:type="spellStart"/>
      <w:r w:rsidR="003B0F3E">
        <w:t>správněprávní</w:t>
      </w:r>
      <w:proofErr w:type="spellEnd"/>
      <w:r w:rsidR="0022310A">
        <w:t>.</w:t>
      </w:r>
      <w:r>
        <w:fldChar w:fldCharType="end"/>
      </w:r>
      <w:bookmarkEnd w:id="1"/>
    </w:p>
    <w:p w:rsidR="00E75153" w:rsidRDefault="00E75153" w:rsidP="00E75153"/>
    <w:p w:rsidR="00E75153" w:rsidRPr="000D06BB" w:rsidRDefault="00E75153" w:rsidP="00E75153">
      <w:pPr>
        <w:jc w:val="center"/>
        <w:rPr>
          <w:b/>
        </w:rPr>
      </w:pPr>
      <w:r w:rsidRPr="000D06BB">
        <w:rPr>
          <w:b/>
        </w:rPr>
        <w:t>II.</w:t>
      </w:r>
    </w:p>
    <w:p w:rsidR="00E75153" w:rsidRPr="000D06BB" w:rsidRDefault="00E75153" w:rsidP="00E75153">
      <w:pPr>
        <w:jc w:val="center"/>
        <w:rPr>
          <w:b/>
        </w:rPr>
      </w:pPr>
      <w:r>
        <w:rPr>
          <w:b/>
        </w:rPr>
        <w:t>S</w:t>
      </w:r>
      <w:r w:rsidRPr="000D06BB">
        <w:rPr>
          <w:b/>
        </w:rPr>
        <w:t>plnění cílů práce</w:t>
      </w:r>
    </w:p>
    <w:p w:rsidR="005A5FF0" w:rsidRDefault="00E75153" w:rsidP="00711F11">
      <w:pPr>
        <w:jc w:val="both"/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instrText xml:space="preserve"> FORMTEXT </w:instrText>
      </w:r>
      <w:r>
        <w:fldChar w:fldCharType="separate"/>
      </w:r>
      <w:r w:rsidR="003B0F3E">
        <w:t xml:space="preserve">Z oficiálního zadání </w:t>
      </w:r>
      <w:r w:rsidR="00205768">
        <w:t xml:space="preserve">diplomové práce </w:t>
      </w:r>
      <w:r w:rsidR="003B0F3E">
        <w:t>nevyplývá žádný zřejmý cíl, pouze požadavek na to, aby jej autor vymezil v</w:t>
      </w:r>
      <w:r w:rsidR="00205768">
        <w:t xml:space="preserve"> jejím </w:t>
      </w:r>
      <w:proofErr w:type="gramStart"/>
      <w:r w:rsidR="003B0F3E">
        <w:t>úvodu</w:t>
      </w:r>
      <w:r w:rsidR="00205768">
        <w:t xml:space="preserve">. </w:t>
      </w:r>
      <w:proofErr w:type="gramEnd"/>
      <w:r w:rsidR="00205768">
        <w:t>Oponentka má jisté pochybnosti o tom, zda se tak stalo, neb jednoznačné stanovení cíle nenalézá. Přesto soudí, že práce má směřovat k objasnění práv pacientů ve vztahu k lékaři ("</w:t>
      </w:r>
      <w:r w:rsidR="00205768" w:rsidRPr="00205768">
        <w:t>Je velice důležité sepsat práci, která by jasně stanovila, jaká práva má pacient ve vztahu k lékaři, a do celé problematiky by vnesla podstatně více světla, než je tomu doposud</w:t>
      </w:r>
      <w:r w:rsidR="003B0F3E">
        <w:t>.</w:t>
      </w:r>
      <w:r w:rsidR="00205768">
        <w:t xml:space="preserve">") a </w:t>
      </w:r>
      <w:r w:rsidR="005A5FF0">
        <w:t>vedle analýzy</w:t>
      </w:r>
      <w:r w:rsidR="00901068">
        <w:t xml:space="preserve">, </w:t>
      </w:r>
      <w:r w:rsidR="005A5FF0">
        <w:t>má obsahovat i komparaci s právy pacientů na Slovensku</w:t>
      </w:r>
      <w:r w:rsidR="00901068">
        <w:t xml:space="preserve"> a návrhy de </w:t>
      </w:r>
      <w:proofErr w:type="spellStart"/>
      <w:r w:rsidR="00901068">
        <w:t>lege</w:t>
      </w:r>
      <w:proofErr w:type="spellEnd"/>
      <w:r w:rsidR="00901068">
        <w:t xml:space="preserve"> </w:t>
      </w:r>
      <w:proofErr w:type="spellStart"/>
      <w:r w:rsidR="00901068">
        <w:t>ferenda</w:t>
      </w:r>
      <w:proofErr w:type="spellEnd"/>
      <w:r w:rsidR="005A5FF0">
        <w:t>.</w:t>
      </w:r>
    </w:p>
    <w:p w:rsidR="005A5FF0" w:rsidRDefault="005A5FF0" w:rsidP="00711F11">
      <w:pPr>
        <w:jc w:val="both"/>
      </w:pPr>
    </w:p>
    <w:p w:rsidR="00E75153" w:rsidRDefault="005A5FF0" w:rsidP="00711F11">
      <w:pPr>
        <w:jc w:val="both"/>
      </w:pPr>
      <w:r>
        <w:t>Oponentka má za to, že tento cíl</w:t>
      </w:r>
      <w:r w:rsidR="0022310A">
        <w:t xml:space="preserve"> nebyl naplněn, nebo alespoň ne na odpovídající odborné úrovni</w:t>
      </w:r>
      <w:r w:rsidR="00901068">
        <w:t xml:space="preserve"> (jakkoli pokus o základní komparaci učiněn je)</w:t>
      </w:r>
      <w:r w:rsidR="0022310A">
        <w:t>, jak bude dále specifikováno.</w:t>
      </w:r>
      <w:r w:rsidR="00E75153">
        <w:fldChar w:fldCharType="end"/>
      </w:r>
      <w:bookmarkEnd w:id="2"/>
    </w:p>
    <w:p w:rsidR="00E75153" w:rsidRDefault="00E75153" w:rsidP="00E75153"/>
    <w:p w:rsidR="00E75153" w:rsidRPr="000D06BB" w:rsidRDefault="00E75153" w:rsidP="00E75153">
      <w:pPr>
        <w:jc w:val="center"/>
        <w:rPr>
          <w:b/>
        </w:rPr>
      </w:pPr>
      <w:r w:rsidRPr="000D06BB">
        <w:rPr>
          <w:b/>
        </w:rPr>
        <w:t>III.</w:t>
      </w:r>
    </w:p>
    <w:p w:rsidR="00E75153" w:rsidRPr="000D06BB" w:rsidRDefault="00E75153" w:rsidP="00E75153">
      <w:pPr>
        <w:jc w:val="center"/>
        <w:rPr>
          <w:b/>
        </w:rPr>
      </w:pPr>
      <w:r>
        <w:rPr>
          <w:b/>
        </w:rPr>
        <w:t>T</w:t>
      </w:r>
      <w:r w:rsidRPr="000D06BB">
        <w:rPr>
          <w:b/>
        </w:rPr>
        <w:t>eoretick</w:t>
      </w:r>
      <w:r>
        <w:rPr>
          <w:b/>
        </w:rPr>
        <w:t>á a obsahová</w:t>
      </w:r>
      <w:r w:rsidRPr="000D06BB">
        <w:rPr>
          <w:b/>
        </w:rPr>
        <w:t xml:space="preserve"> část práce</w:t>
      </w:r>
    </w:p>
    <w:p w:rsidR="00080334" w:rsidRDefault="00E75153" w:rsidP="00711F11">
      <w:pPr>
        <w:jc w:val="both"/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>
        <w:instrText xml:space="preserve"> FORMTEXT </w:instrText>
      </w:r>
      <w:r>
        <w:fldChar w:fldCharType="separate"/>
      </w:r>
    </w:p>
    <w:p w:rsidR="00203268" w:rsidRDefault="00A31D23" w:rsidP="00711F11">
      <w:pPr>
        <w:jc w:val="both"/>
      </w:pPr>
      <w:r>
        <w:t xml:space="preserve">Předložená diplomová práce není dobře metodologicky postavená. </w:t>
      </w:r>
      <w:r w:rsidR="00080334">
        <w:t>Není zřejmé</w:t>
      </w:r>
      <w:r>
        <w:t xml:space="preserve">, </w:t>
      </w:r>
      <w:r w:rsidR="00080334">
        <w:t>jakým způsobem autor dospěl k okruhu práv pacientů, kterým se věnuje v</w:t>
      </w:r>
      <w:r w:rsidR="00963FC5">
        <w:t xml:space="preserve">e stěžejní </w:t>
      </w:r>
      <w:proofErr w:type="spellStart"/>
      <w:r w:rsidR="00080334">
        <w:t>kapile</w:t>
      </w:r>
      <w:proofErr w:type="spellEnd"/>
      <w:r w:rsidR="00080334">
        <w:t xml:space="preserve"> třetí, jako</w:t>
      </w:r>
      <w:r w:rsidR="00E00F7A">
        <w:t xml:space="preserve"> ani k okruhu práv, která srovnává se slovenskou právní úpravou v kapitole šesté.</w:t>
      </w:r>
      <w:r w:rsidR="00901068">
        <w:t xml:space="preserve"> Chybí též úvodní odborná charakteristika vztahu pacient - lékař, popř. charakteristika oblasti veřejné správy, do níž patří.</w:t>
      </w:r>
    </w:p>
    <w:p w:rsidR="00203268" w:rsidRDefault="00203268" w:rsidP="00711F11">
      <w:pPr>
        <w:jc w:val="both"/>
      </w:pPr>
    </w:p>
    <w:p w:rsidR="00203268" w:rsidRDefault="00963FC5" w:rsidP="00711F11">
      <w:pPr>
        <w:jc w:val="both"/>
      </w:pPr>
      <w:r>
        <w:t xml:space="preserve">Nejasné je dle názoru oponentky i to, </w:t>
      </w:r>
      <w:r w:rsidR="0050582D">
        <w:t xml:space="preserve">proč autor vymezuje </w:t>
      </w:r>
      <w:r w:rsidR="001F3801">
        <w:t xml:space="preserve">(notoricky známé) </w:t>
      </w:r>
      <w:r w:rsidR="0050582D">
        <w:t>členění pramenů práva</w:t>
      </w:r>
      <w:r w:rsidR="008F024F">
        <w:t xml:space="preserve"> (v kapitole 1.)</w:t>
      </w:r>
      <w:r w:rsidR="0050582D">
        <w:t>, když s ním potom dále fakticky nepracuje</w:t>
      </w:r>
      <w:r w:rsidR="008F024F">
        <w:t xml:space="preserve">, a navíc nezařazuje právě pojednání, které by mohlo být přínosné, a to o povaze etických kodexů, jimž se věnuje (na +/- 1 </w:t>
      </w:r>
      <w:proofErr w:type="spellStart"/>
      <w:r w:rsidR="008F024F">
        <w:t>staně</w:t>
      </w:r>
      <w:proofErr w:type="spellEnd"/>
      <w:r w:rsidR="008F024F">
        <w:t>) v samostatné kapitole 2.</w:t>
      </w:r>
      <w:r w:rsidR="00203268">
        <w:t xml:space="preserve"> </w:t>
      </w:r>
      <w:r>
        <w:t>Pokud jde o okruh pramenů, s</w:t>
      </w:r>
      <w:r w:rsidR="0050582D">
        <w:t xml:space="preserve">kutečně má </w:t>
      </w:r>
      <w:r>
        <w:t xml:space="preserve">diplomant za to, </w:t>
      </w:r>
      <w:r w:rsidR="0050582D">
        <w:t xml:space="preserve">že na postavení pacienta dopadá </w:t>
      </w:r>
      <w:r>
        <w:t xml:space="preserve">jen </w:t>
      </w:r>
      <w:r w:rsidR="0050582D">
        <w:t>jedna jediná mezinárodní úmluva?</w:t>
      </w:r>
      <w:r>
        <w:t xml:space="preserve"> A co předpisy jiných právních odvětví, etický kodex (kodexy), principy dobré </w:t>
      </w:r>
      <w:proofErr w:type="gramStart"/>
      <w:r>
        <w:t>správy...?</w:t>
      </w:r>
      <w:proofErr w:type="gramEnd"/>
    </w:p>
    <w:p w:rsidR="00203268" w:rsidRDefault="00203268" w:rsidP="00711F11">
      <w:pPr>
        <w:jc w:val="both"/>
      </w:pPr>
    </w:p>
    <w:p w:rsidR="00203268" w:rsidRDefault="00150A4A" w:rsidP="00711F11">
      <w:pPr>
        <w:jc w:val="both"/>
      </w:pPr>
      <w:r>
        <w:lastRenderedPageBreak/>
        <w:t xml:space="preserve">Vedle </w:t>
      </w:r>
      <w:r w:rsidR="00963FC5">
        <w:t xml:space="preserve">dílčích výhrad oponentka </w:t>
      </w:r>
      <w:r>
        <w:t xml:space="preserve">obecně </w:t>
      </w:r>
      <w:r w:rsidR="00963FC5">
        <w:t xml:space="preserve">hodnotí </w:t>
      </w:r>
      <w:r w:rsidR="00203268">
        <w:t xml:space="preserve">učiněné úvahy jako nedostatečně odborné, má za to, že by jich byl v předložené kvalitě schopen kdejaký student či absolvent vysoké školy, který se nad právy pacienta alespoň trochu zamýšlí. Ocenit lze </w:t>
      </w:r>
      <w:r w:rsidR="001F3801">
        <w:t xml:space="preserve">snahu o získání poznatků z praxe </w:t>
      </w:r>
      <w:r w:rsidR="00203268">
        <w:t>(</w:t>
      </w:r>
      <w:r w:rsidR="001F3801">
        <w:t>např. na s. 19), je ovšem otázk</w:t>
      </w:r>
      <w:r w:rsidR="00203268">
        <w:t>o</w:t>
      </w:r>
      <w:r w:rsidR="001F3801">
        <w:t xml:space="preserve">u, do jaké míry </w:t>
      </w:r>
      <w:r w:rsidR="00203268">
        <w:t>lze rozhovor s jednou lékařkou</w:t>
      </w:r>
      <w:r w:rsidR="004E48D0">
        <w:t xml:space="preserve"> (deklarován se dvěma, ovšem na druhý rozhovor </w:t>
      </w:r>
      <w:r>
        <w:t>chybí odkazy</w:t>
      </w:r>
      <w:r w:rsidR="004E48D0">
        <w:t>)</w:t>
      </w:r>
      <w:r w:rsidR="00BE01AA">
        <w:t>, patrně doplněný o vlastní pocity z toho, jak "to chodí", považovat za objektivní informaci o praxi, z níž lze vycházet při další</w:t>
      </w:r>
      <w:r>
        <w:t>ch úvahách</w:t>
      </w:r>
      <w:r w:rsidR="00DC7BB6">
        <w:t xml:space="preserve"> a soudech</w:t>
      </w:r>
      <w:r>
        <w:t>.</w:t>
      </w:r>
    </w:p>
    <w:p w:rsidR="00150A4A" w:rsidRDefault="00150A4A" w:rsidP="00711F11">
      <w:pPr>
        <w:jc w:val="both"/>
      </w:pPr>
    </w:p>
    <w:p w:rsidR="00100350" w:rsidRDefault="00BE01AA" w:rsidP="004E48D0">
      <w:pPr>
        <w:jc w:val="both"/>
      </w:pPr>
      <w:r>
        <w:t>Na pováženou se pak vzhledem ke skutečnosti, že se objevují v kvalifikační odborné práci, jeví "lidové soudy", kterých se diplomant dopouští, např. když na s. 51 tvrdí, že "</w:t>
      </w:r>
      <w:r w:rsidRPr="00BE01AA">
        <w:t>člověk, který není duševně nemocný, nedostane myšlenky na předčasný odchod ze zařízení"</w:t>
      </w:r>
      <w:r w:rsidR="00150A4A">
        <w:t>. Proti vývoji náhledu na postavení jednotlivce vůči veřejné správě jde pak</w:t>
      </w:r>
      <w:r w:rsidR="00DC7BB6">
        <w:t xml:space="preserve"> zřejmě </w:t>
      </w:r>
      <w:r w:rsidR="00150A4A">
        <w:t>též návrh diplomanta na zásadní omezení možnosti přezkoumatelnosti lékařských zákroků u soudu, neb má za to, že jde o praxi, která "velice znervózňuje lékaře" a je "poměrně nežádoucí".</w:t>
      </w:r>
    </w:p>
    <w:p w:rsidR="00DC7BB6" w:rsidRDefault="00DC7BB6" w:rsidP="004E48D0">
      <w:pPr>
        <w:jc w:val="both"/>
      </w:pPr>
    </w:p>
    <w:p w:rsidR="00DC7BB6" w:rsidRDefault="00100350" w:rsidP="00711F11">
      <w:pPr>
        <w:jc w:val="both"/>
      </w:pPr>
      <w:r>
        <w:t xml:space="preserve">Za smysluplné nepovažuje oponentka ani některé jiné návrhy de </w:t>
      </w:r>
      <w:proofErr w:type="spellStart"/>
      <w:r>
        <w:t>lege</w:t>
      </w:r>
      <w:proofErr w:type="spellEnd"/>
      <w:r>
        <w:t xml:space="preserve"> </w:t>
      </w:r>
      <w:proofErr w:type="spellStart"/>
      <w:r>
        <w:t>ferenda</w:t>
      </w:r>
      <w:proofErr w:type="spellEnd"/>
      <w:r>
        <w:t xml:space="preserve"> koncentrované v kapitole sedmé -  například na změnu celospolečenského klimatu. Kterým právním předpisem by ji chtěl diplomant dosáhnout?</w:t>
      </w:r>
    </w:p>
    <w:p w:rsidR="00DC7BB6" w:rsidRDefault="00DC7BB6" w:rsidP="00711F11">
      <w:pPr>
        <w:jc w:val="both"/>
      </w:pPr>
    </w:p>
    <w:p w:rsidR="00E75153" w:rsidRDefault="00DC7BB6" w:rsidP="00711F11">
      <w:pPr>
        <w:jc w:val="both"/>
      </w:pPr>
      <w:r>
        <w:t xml:space="preserve">Konečně oponentka </w:t>
      </w:r>
      <w:r w:rsidR="00100350">
        <w:t>postrádá jakoukoli práci s judikaturou (!), což diplomat odůvodňuje tím, že "</w:t>
      </w:r>
      <w:r w:rsidR="00100350" w:rsidRPr="00100350">
        <w:t xml:space="preserve">je poměrně rozsáhlá a velice </w:t>
      </w:r>
      <w:r w:rsidR="00100350">
        <w:t>[</w:t>
      </w:r>
      <w:r w:rsidR="00100350" w:rsidRPr="00100350">
        <w:t>by</w:t>
      </w:r>
      <w:r w:rsidR="00100350">
        <w:t>]</w:t>
      </w:r>
      <w:r w:rsidR="00100350" w:rsidRPr="00100350">
        <w:t xml:space="preserve"> překročil doporučený rozsah celé práce</w:t>
      </w:r>
      <w:r w:rsidR="00100350">
        <w:t xml:space="preserve">". Jelikož práce samotná je </w:t>
      </w:r>
      <w:r w:rsidR="00100350" w:rsidRPr="00100350">
        <w:t>skoro na hraně minimálního rozsahu</w:t>
      </w:r>
      <w:r w:rsidR="000A2951">
        <w:t xml:space="preserve"> (</w:t>
      </w:r>
      <w:r w:rsidR="00100350" w:rsidRPr="00100350">
        <w:t>což diplomant "ma</w:t>
      </w:r>
      <w:r w:rsidR="00100350">
        <w:t>s</w:t>
      </w:r>
      <w:r w:rsidR="00100350" w:rsidRPr="00100350">
        <w:t>kuje" širokými okraji</w:t>
      </w:r>
      <w:r w:rsidR="000A2951">
        <w:t>)</w:t>
      </w:r>
      <w:r w:rsidR="00100350">
        <w:t xml:space="preserve">, nabízí se </w:t>
      </w:r>
      <w:r w:rsidR="000A2951">
        <w:t xml:space="preserve">vzhledem k její celkové kvalitě spíše </w:t>
      </w:r>
      <w:r w:rsidR="00100350">
        <w:t xml:space="preserve">podezření, že </w:t>
      </w:r>
      <w:r w:rsidR="000A2951">
        <w:t>judikaturu v práci nevyužil proto, že by s tím "měl moc práce".</w:t>
      </w:r>
      <w:r w:rsidR="00E75153">
        <w:fldChar w:fldCharType="end"/>
      </w:r>
      <w:bookmarkEnd w:id="3"/>
    </w:p>
    <w:p w:rsidR="00E75153" w:rsidRDefault="00E75153" w:rsidP="00E75153"/>
    <w:p w:rsidR="00E75153" w:rsidRPr="000D06BB" w:rsidRDefault="00E75153" w:rsidP="00E75153">
      <w:pPr>
        <w:jc w:val="center"/>
        <w:rPr>
          <w:b/>
        </w:rPr>
      </w:pPr>
      <w:r w:rsidRPr="000D06BB">
        <w:rPr>
          <w:b/>
        </w:rPr>
        <w:t>IV.</w:t>
      </w:r>
    </w:p>
    <w:p w:rsidR="00E75153" w:rsidRPr="000D06BB" w:rsidRDefault="00E75153" w:rsidP="00E75153">
      <w:pPr>
        <w:jc w:val="center"/>
        <w:rPr>
          <w:b/>
        </w:rPr>
      </w:pPr>
      <w:r>
        <w:rPr>
          <w:b/>
        </w:rPr>
        <w:t xml:space="preserve">Formální úroveň </w:t>
      </w:r>
      <w:r w:rsidRPr="000D06BB">
        <w:rPr>
          <w:b/>
        </w:rPr>
        <w:t>práce</w:t>
      </w:r>
    </w:p>
    <w:p w:rsidR="00DA562E" w:rsidRDefault="00E75153" w:rsidP="00711F11">
      <w:pPr>
        <w:jc w:val="both"/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>
        <w:instrText xml:space="preserve"> FORMTEXT </w:instrText>
      </w:r>
      <w:r>
        <w:fldChar w:fldCharType="separate"/>
      </w:r>
      <w:r w:rsidR="00690466">
        <w:t xml:space="preserve">Oponentka konstatuje, že práce není </w:t>
      </w:r>
      <w:r w:rsidR="000A2951">
        <w:t xml:space="preserve">ani </w:t>
      </w:r>
      <w:r w:rsidR="00690466">
        <w:t xml:space="preserve">na dobré jazykové a stylistické úrovni - vyskytuje se v ní velké množství překlepů (včetně těch, které sám vyznačuje </w:t>
      </w:r>
      <w:proofErr w:type="spellStart"/>
      <w:r w:rsidR="00690466">
        <w:t>word</w:t>
      </w:r>
      <w:proofErr w:type="spellEnd"/>
      <w:r w:rsidR="00690466">
        <w:t>) a není prostá ani gramatických chyb</w:t>
      </w:r>
      <w:r w:rsidR="004E48D0">
        <w:t xml:space="preserve"> (např. slovo "</w:t>
      </w:r>
      <w:proofErr w:type="spellStart"/>
      <w:r w:rsidR="004E48D0">
        <w:t>ůjm</w:t>
      </w:r>
      <w:proofErr w:type="spellEnd"/>
      <w:r w:rsidR="004E48D0">
        <w:t>[a]" na s. 47)</w:t>
      </w:r>
      <w:r w:rsidR="00690466">
        <w:t xml:space="preserve">. </w:t>
      </w:r>
      <w:r w:rsidR="000A2951">
        <w:t>Autor pracuje jen s </w:t>
      </w:r>
      <w:proofErr w:type="spellStart"/>
      <w:r w:rsidR="000A2951">
        <w:t>mimimem</w:t>
      </w:r>
      <w:proofErr w:type="spellEnd"/>
      <w:r w:rsidR="000A2951">
        <w:t xml:space="preserve"> literatury, nevyužívá přitom žádnou zahraniční a taktéž </w:t>
      </w:r>
      <w:r w:rsidR="00DA562E">
        <w:t xml:space="preserve">zcela </w:t>
      </w:r>
      <w:r w:rsidR="000A2951">
        <w:t>opomíjí judikaturu.</w:t>
      </w:r>
    </w:p>
    <w:p w:rsidR="00DA562E" w:rsidRDefault="00DA562E" w:rsidP="00711F11">
      <w:pPr>
        <w:jc w:val="both"/>
      </w:pPr>
    </w:p>
    <w:p w:rsidR="00E75153" w:rsidRDefault="006A4117" w:rsidP="00711F11">
      <w:pPr>
        <w:jc w:val="both"/>
      </w:pPr>
      <w:r w:rsidRPr="006A4117">
        <w:t xml:space="preserve">Pokud jde o </w:t>
      </w:r>
      <w:r>
        <w:t xml:space="preserve">ostatní </w:t>
      </w:r>
      <w:r w:rsidRPr="006A4117">
        <w:t xml:space="preserve">formální nároky, </w:t>
      </w:r>
      <w:r>
        <w:t xml:space="preserve">má oponentka za to, že </w:t>
      </w:r>
      <w:r w:rsidRPr="006A4117">
        <w:t xml:space="preserve">práce </w:t>
      </w:r>
      <w:r>
        <w:t xml:space="preserve">v podstatě </w:t>
      </w:r>
      <w:r w:rsidRPr="006A4117">
        <w:t xml:space="preserve">splňuje požadavky kladené Směrnicí děkana č. 7/2012, o studiu v bakalářských a magisterských studijních programech, jako i Směrnicí děkana č. 4/2013, o citacích dokumentů užívaných v pracích podávaných na Právnické fakultě </w:t>
      </w:r>
      <w:proofErr w:type="spellStart"/>
      <w:r w:rsidRPr="006A4117">
        <w:t>Masrykovy</w:t>
      </w:r>
      <w:proofErr w:type="spellEnd"/>
      <w:r w:rsidRPr="006A4117">
        <w:t xml:space="preserve"> univerzity.</w:t>
      </w:r>
      <w:r w:rsidR="00E75153">
        <w:fldChar w:fldCharType="end"/>
      </w:r>
      <w:bookmarkEnd w:id="4"/>
    </w:p>
    <w:p w:rsidR="00E75153" w:rsidRDefault="00E75153" w:rsidP="00E75153"/>
    <w:p w:rsidR="00E75153" w:rsidRPr="001655B3" w:rsidRDefault="00E75153" w:rsidP="00E75153">
      <w:pPr>
        <w:jc w:val="center"/>
        <w:rPr>
          <w:b/>
        </w:rPr>
      </w:pPr>
      <w:r w:rsidRPr="001655B3">
        <w:rPr>
          <w:b/>
        </w:rPr>
        <w:t>V.</w:t>
      </w:r>
    </w:p>
    <w:p w:rsidR="00E75153" w:rsidRPr="00FB4B0B" w:rsidRDefault="00E75153" w:rsidP="00E75153">
      <w:pPr>
        <w:jc w:val="center"/>
        <w:rPr>
          <w:b/>
        </w:rPr>
      </w:pPr>
      <w:r>
        <w:rPr>
          <w:b/>
        </w:rPr>
        <w:t>Návrh k</w:t>
      </w:r>
      <w:r w:rsidRPr="00FB4B0B">
        <w:rPr>
          <w:b/>
        </w:rPr>
        <w:t>lasifikace diplomové práce</w:t>
      </w:r>
    </w:p>
    <w:bookmarkStart w:id="5" w:name="Text12"/>
    <w:p w:rsidR="00E75153" w:rsidRDefault="00E75153" w:rsidP="00711F11">
      <w:pPr>
        <w:jc w:val="both"/>
      </w:pPr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032ACB">
        <w:rPr>
          <w:noProof/>
        </w:rPr>
        <w:t xml:space="preserve">Vzhledem k nízké odborné úrovni, </w:t>
      </w:r>
      <w:r w:rsidR="008E081F">
        <w:rPr>
          <w:noProof/>
        </w:rPr>
        <w:t xml:space="preserve">nedotažené metodologii, nízké formální stránce a celkově tedy vzhledem ke skutečnosti, že předloženou prací diplomant neprokázal znalosti </w:t>
      </w:r>
      <w:r w:rsidR="00DA562E">
        <w:rPr>
          <w:noProof/>
        </w:rPr>
        <w:t xml:space="preserve">a schopnosti, které by měl mít absolvent </w:t>
      </w:r>
      <w:r w:rsidR="008E081F">
        <w:rPr>
          <w:noProof/>
        </w:rPr>
        <w:t>oboru veřejná správa</w:t>
      </w:r>
      <w:r w:rsidR="00DA562E">
        <w:rPr>
          <w:noProof/>
        </w:rPr>
        <w:t xml:space="preserve"> na Právnické fakultě MU</w:t>
      </w:r>
      <w:r w:rsidR="008E081F">
        <w:rPr>
          <w:noProof/>
        </w:rPr>
        <w:t>, oponentka navrhuje hodnotit práci stupněm F, tedy jako nevyhovující.</w:t>
      </w:r>
      <w:r>
        <w:fldChar w:fldCharType="end"/>
      </w:r>
      <w:bookmarkEnd w:id="5"/>
    </w:p>
    <w:p w:rsidR="00E75153" w:rsidRPr="00FB4B0B" w:rsidRDefault="00E75153" w:rsidP="00E75153"/>
    <w:tbl>
      <w:tblPr>
        <w:tblW w:w="45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/>
      </w:tblPr>
      <w:tblGrid>
        <w:gridCol w:w="1946"/>
        <w:gridCol w:w="1365"/>
        <w:gridCol w:w="1264"/>
      </w:tblGrid>
      <w:tr w:rsidR="00E75153" w:rsidRPr="007E5FF9" w:rsidTr="00454D94">
        <w:trPr>
          <w:trHeight w:val="172"/>
          <w:jc w:val="center"/>
        </w:trPr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Stupeň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označení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hodnota</w:t>
            </w:r>
          </w:p>
        </w:tc>
      </w:tr>
      <w:tr w:rsidR="00E75153" w:rsidRPr="007E5FF9" w:rsidTr="00454D94">
        <w:trPr>
          <w:trHeight w:val="187"/>
          <w:jc w:val="center"/>
        </w:trPr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Výborně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A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1</w:t>
            </w:r>
          </w:p>
        </w:tc>
      </w:tr>
      <w:tr w:rsidR="00E75153" w:rsidRPr="007E5FF9" w:rsidTr="00454D94">
        <w:trPr>
          <w:trHeight w:val="172"/>
          <w:jc w:val="center"/>
        </w:trPr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Velmi dobře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B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1,5</w:t>
            </w:r>
          </w:p>
        </w:tc>
      </w:tr>
      <w:tr w:rsidR="00E75153" w:rsidRPr="007E5FF9" w:rsidTr="00454D94">
        <w:trPr>
          <w:trHeight w:val="187"/>
          <w:jc w:val="center"/>
        </w:trPr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Dobře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C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2</w:t>
            </w:r>
          </w:p>
        </w:tc>
      </w:tr>
      <w:tr w:rsidR="00E75153" w:rsidRPr="007E5FF9" w:rsidTr="00454D94">
        <w:trPr>
          <w:trHeight w:val="172"/>
          <w:jc w:val="center"/>
        </w:trPr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Uspokojivě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D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2,5</w:t>
            </w:r>
          </w:p>
        </w:tc>
      </w:tr>
      <w:tr w:rsidR="00E75153" w:rsidRPr="007E5FF9" w:rsidTr="00454D94">
        <w:trPr>
          <w:trHeight w:val="187"/>
          <w:jc w:val="center"/>
        </w:trPr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Vyhovující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E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3</w:t>
            </w:r>
          </w:p>
        </w:tc>
      </w:tr>
      <w:tr w:rsidR="00E75153" w:rsidRPr="007E5FF9" w:rsidTr="00454D94">
        <w:trPr>
          <w:trHeight w:val="172"/>
          <w:jc w:val="center"/>
        </w:trPr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Nevyhovující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F</w:t>
            </w:r>
          </w:p>
        </w:tc>
        <w:tc>
          <w:tcPr>
            <w:tcW w:w="0" w:type="auto"/>
            <w:shd w:val="clear" w:color="auto" w:fill="auto"/>
          </w:tcPr>
          <w:p w:rsidR="00E75153" w:rsidRPr="007E5FF9" w:rsidRDefault="00E75153" w:rsidP="00CF0438">
            <w:r w:rsidRPr="007E5FF9">
              <w:t>4</w:t>
            </w:r>
          </w:p>
        </w:tc>
      </w:tr>
    </w:tbl>
    <w:p w:rsidR="00E75153" w:rsidRDefault="00E75153" w:rsidP="00E75153"/>
    <w:p w:rsidR="00E75153" w:rsidRPr="000D06BB" w:rsidRDefault="00E75153" w:rsidP="00E75153">
      <w:pPr>
        <w:jc w:val="center"/>
        <w:rPr>
          <w:b/>
        </w:rPr>
      </w:pPr>
      <w:r w:rsidRPr="000D06BB">
        <w:rPr>
          <w:b/>
        </w:rPr>
        <w:t>V</w:t>
      </w:r>
      <w:r w:rsidR="00BA0EAE">
        <w:rPr>
          <w:b/>
        </w:rPr>
        <w:t>I</w:t>
      </w:r>
      <w:r w:rsidRPr="000D06BB">
        <w:rPr>
          <w:b/>
        </w:rPr>
        <w:t>.</w:t>
      </w:r>
    </w:p>
    <w:p w:rsidR="00E75153" w:rsidRPr="000D06BB" w:rsidRDefault="00E75153" w:rsidP="00E75153">
      <w:pPr>
        <w:jc w:val="center"/>
        <w:rPr>
          <w:b/>
        </w:rPr>
      </w:pPr>
      <w:r w:rsidRPr="000D06BB">
        <w:rPr>
          <w:b/>
        </w:rPr>
        <w:t>Doporučení pro rozpravu</w:t>
      </w:r>
    </w:p>
    <w:p w:rsidR="001F3801" w:rsidRDefault="00E75153" w:rsidP="00711F11">
      <w:pPr>
        <w:jc w:val="both"/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>
        <w:instrText xml:space="preserve"> FORMTEXT </w:instrText>
      </w:r>
      <w:r>
        <w:fldChar w:fldCharType="separate"/>
      </w:r>
    </w:p>
    <w:p w:rsidR="007907D9" w:rsidRDefault="001F3801" w:rsidP="00711F11">
      <w:pPr>
        <w:jc w:val="both"/>
      </w:pPr>
      <w:r>
        <w:t>1. Jaké je právní postavení Etického kodexu lékaře, který diplomant zmiňuje v kapitole 2.?</w:t>
      </w:r>
      <w:r w:rsidR="00DA562E">
        <w:t xml:space="preserve"> Jaké dopady může mít na lékaře jeho nedodržení?</w:t>
      </w:r>
    </w:p>
    <w:p w:rsidR="00DA562E" w:rsidRDefault="00DA562E" w:rsidP="00711F11">
      <w:pPr>
        <w:jc w:val="both"/>
      </w:pPr>
    </w:p>
    <w:p w:rsidR="006A4117" w:rsidRDefault="006A4117" w:rsidP="00711F11">
      <w:pPr>
        <w:jc w:val="both"/>
      </w:pPr>
      <w:r>
        <w:t>2. Jaká je právní povaha vztahu mezi pacientem a lékařem</w:t>
      </w:r>
      <w:r w:rsidR="00DA562E">
        <w:t>?</w:t>
      </w:r>
      <w:r>
        <w:t xml:space="preserve"> Je lékař veřejným zaměstnancem?</w:t>
      </w:r>
    </w:p>
    <w:p w:rsidR="007907D9" w:rsidRDefault="007907D9" w:rsidP="00711F11">
      <w:pPr>
        <w:jc w:val="both"/>
      </w:pPr>
    </w:p>
    <w:p w:rsidR="00E75153" w:rsidRPr="000E6204" w:rsidRDefault="006A4117" w:rsidP="00711F11">
      <w:pPr>
        <w:jc w:val="both"/>
      </w:pPr>
      <w:r>
        <w:t xml:space="preserve">3. Jak by diplomant shrnul rozdíly v "právu na informace" (podkapitola 3.1) </w:t>
      </w:r>
      <w:r w:rsidR="00901068">
        <w:t xml:space="preserve">a v právu na svobodný přístup k informacím (dle </w:t>
      </w:r>
      <w:proofErr w:type="spellStart"/>
      <w:r w:rsidR="00901068">
        <w:t>InfoZ</w:t>
      </w:r>
      <w:proofErr w:type="spellEnd"/>
      <w:r w:rsidR="00901068">
        <w:t>)?</w:t>
      </w:r>
      <w:r w:rsidR="00E75153">
        <w:fldChar w:fldCharType="end"/>
      </w:r>
      <w:bookmarkEnd w:id="6"/>
    </w:p>
    <w:p w:rsidR="00E75153" w:rsidRPr="00F36459" w:rsidRDefault="00E75153" w:rsidP="00E75153">
      <w:pPr>
        <w:spacing w:before="120"/>
        <w:jc w:val="both"/>
        <w:rPr>
          <w:sz w:val="20"/>
          <w:szCs w:val="20"/>
        </w:rPr>
      </w:pPr>
    </w:p>
    <w:p w:rsidR="00E75153" w:rsidRPr="00F36459" w:rsidRDefault="00E75153" w:rsidP="00E75153">
      <w:pPr>
        <w:spacing w:before="120"/>
        <w:jc w:val="both"/>
        <w:rPr>
          <w:sz w:val="20"/>
          <w:szCs w:val="20"/>
        </w:rPr>
      </w:pPr>
    </w:p>
    <w:p w:rsidR="00E75153" w:rsidRPr="00CB7208" w:rsidRDefault="00E75153" w:rsidP="00E75153"/>
    <w:p w:rsidR="00E75153" w:rsidRDefault="00E75153" w:rsidP="00E75153">
      <w:pPr>
        <w:spacing w:before="120"/>
      </w:pPr>
      <w:r w:rsidRPr="00F36459">
        <w:t xml:space="preserve">V Brně dne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A562E">
        <w:t>15. 9. 2015</w:t>
      </w:r>
      <w:r>
        <w:fldChar w:fldCharType="end"/>
      </w:r>
    </w:p>
    <w:p w:rsidR="00E75153" w:rsidRPr="00F36459" w:rsidRDefault="00E75153" w:rsidP="00E75153">
      <w:pPr>
        <w:spacing w:before="120"/>
      </w:pPr>
      <w:r>
        <w:t xml:space="preserve">                                                                                         oponent diplomové práce</w:t>
      </w:r>
    </w:p>
    <w:p w:rsidR="00E75153" w:rsidRPr="001655B3" w:rsidRDefault="00E75153" w:rsidP="00E75153">
      <w:pPr>
        <w:rPr>
          <w:b/>
        </w:rPr>
      </w:pPr>
    </w:p>
    <w:p w:rsidR="00D739BA" w:rsidRPr="00E75153" w:rsidRDefault="00D739BA" w:rsidP="00E75153"/>
    <w:sectPr w:rsidR="00D739BA" w:rsidRPr="00E75153" w:rsidSect="00B12C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04" w:right="1134" w:bottom="1531" w:left="1134" w:header="28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241" w:rsidRDefault="006A2241">
      <w:r>
        <w:separator/>
      </w:r>
    </w:p>
  </w:endnote>
  <w:endnote w:type="continuationSeparator" w:id="0">
    <w:p w:rsidR="006A2241" w:rsidRDefault="006A2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1E" w:rsidRDefault="00193F1E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BA" w:rsidRDefault="008A221D">
    <w:pPr>
      <w:pStyle w:val="Zpat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-467995</wp:posOffset>
          </wp:positionV>
          <wp:extent cx="7553325" cy="828675"/>
          <wp:effectExtent l="19050" t="0" r="9525" b="0"/>
          <wp:wrapNone/>
          <wp:docPr id="52" name="obrázek 52" descr="PF_hlapa_DOT_K_2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PF_hlapa_DOT_K_2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739BA">
      <w:tab/>
      <w:t xml:space="preserve">str. </w:t>
    </w:r>
    <w:r w:rsidR="00D739BA">
      <w:rPr>
        <w:rStyle w:val="slostrnky"/>
      </w:rPr>
      <w:fldChar w:fldCharType="begin"/>
    </w:r>
    <w:r w:rsidR="00D739BA">
      <w:rPr>
        <w:rStyle w:val="slostrnky"/>
      </w:rPr>
      <w:instrText xml:space="preserve"> PAGE </w:instrText>
    </w:r>
    <w:r w:rsidR="00D739BA">
      <w:rPr>
        <w:rStyle w:val="slostrnky"/>
      </w:rPr>
      <w:fldChar w:fldCharType="separate"/>
    </w:r>
    <w:r w:rsidR="00DA562E">
      <w:rPr>
        <w:rStyle w:val="slostrnky"/>
        <w:noProof/>
      </w:rPr>
      <w:t>3</w:t>
    </w:r>
    <w:r w:rsidR="00D739BA">
      <w:rPr>
        <w:rStyle w:val="slostrnky"/>
      </w:rPr>
      <w:fldChar w:fldCharType="end"/>
    </w:r>
    <w:r w:rsidR="00D739BA">
      <w:rPr>
        <w:rStyle w:val="slostrnky"/>
      </w:rPr>
      <w:t>/</w:t>
    </w:r>
    <w:r w:rsidR="00D739BA">
      <w:rPr>
        <w:rStyle w:val="slostrnky"/>
      </w:rPr>
      <w:fldChar w:fldCharType="begin"/>
    </w:r>
    <w:r w:rsidR="00D739BA">
      <w:rPr>
        <w:rStyle w:val="slostrnky"/>
      </w:rPr>
      <w:instrText xml:space="preserve"> NUMPAGES </w:instrText>
    </w:r>
    <w:r w:rsidR="00D739BA">
      <w:rPr>
        <w:rStyle w:val="slostrnky"/>
      </w:rPr>
      <w:fldChar w:fldCharType="separate"/>
    </w:r>
    <w:r w:rsidR="00DA562E">
      <w:rPr>
        <w:rStyle w:val="slostrnky"/>
        <w:noProof/>
      </w:rPr>
      <w:t>3</w:t>
    </w:r>
    <w:r w:rsidR="00D739BA">
      <w:rPr>
        <w:rStyle w:val="slostrnky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BA" w:rsidRDefault="008A221D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-467995</wp:posOffset>
          </wp:positionV>
          <wp:extent cx="7562850" cy="828675"/>
          <wp:effectExtent l="19050" t="0" r="0" b="0"/>
          <wp:wrapNone/>
          <wp:docPr id="55" name="obrázek 55" descr="PF_hlapa_DOT_cer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 descr="PF_hlapa_DOT_cer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739BA">
      <w:t xml:space="preserve">str. </w:t>
    </w:r>
    <w:r w:rsidR="00D739BA">
      <w:rPr>
        <w:rStyle w:val="slostrnky"/>
      </w:rPr>
      <w:fldChar w:fldCharType="begin"/>
    </w:r>
    <w:r w:rsidR="00D739BA">
      <w:rPr>
        <w:rStyle w:val="slostrnky"/>
      </w:rPr>
      <w:instrText xml:space="preserve"> PAGE </w:instrText>
    </w:r>
    <w:r w:rsidR="00D739BA">
      <w:rPr>
        <w:rStyle w:val="slostrnky"/>
      </w:rPr>
      <w:fldChar w:fldCharType="separate"/>
    </w:r>
    <w:r w:rsidR="00DA562E">
      <w:rPr>
        <w:rStyle w:val="slostrnky"/>
        <w:noProof/>
      </w:rPr>
      <w:t>1</w:t>
    </w:r>
    <w:r w:rsidR="00D739BA">
      <w:rPr>
        <w:rStyle w:val="slostrnky"/>
      </w:rPr>
      <w:fldChar w:fldCharType="end"/>
    </w:r>
    <w:r w:rsidR="00D739BA">
      <w:rPr>
        <w:rStyle w:val="slostrnky"/>
      </w:rPr>
      <w:t>/</w:t>
    </w:r>
    <w:r w:rsidR="00D739BA">
      <w:rPr>
        <w:rStyle w:val="slostrnky"/>
      </w:rPr>
      <w:fldChar w:fldCharType="begin"/>
    </w:r>
    <w:r w:rsidR="00D739BA">
      <w:rPr>
        <w:rStyle w:val="slostrnky"/>
      </w:rPr>
      <w:instrText xml:space="preserve"> NUMPAGES </w:instrText>
    </w:r>
    <w:r w:rsidR="00D739BA">
      <w:rPr>
        <w:rStyle w:val="slostrnky"/>
      </w:rPr>
      <w:fldChar w:fldCharType="separate"/>
    </w:r>
    <w:r w:rsidR="00DA562E">
      <w:rPr>
        <w:rStyle w:val="slostrnky"/>
        <w:noProof/>
      </w:rPr>
      <w:t>3</w:t>
    </w:r>
    <w:r w:rsidR="00D739BA">
      <w:rPr>
        <w:rStyle w:val="slostrnky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241" w:rsidRDefault="006A2241">
      <w:r>
        <w:separator/>
      </w:r>
    </w:p>
  </w:footnote>
  <w:footnote w:type="continuationSeparator" w:id="0">
    <w:p w:rsidR="006A2241" w:rsidRDefault="006A22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1E" w:rsidRDefault="00193F1E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BA" w:rsidRDefault="008A221D">
    <w:pPr>
      <w:pStyle w:val="Zhlav"/>
    </w:pPr>
    <w:r>
      <w:rPr>
        <w:noProof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3325" cy="685800"/>
          <wp:effectExtent l="19050" t="0" r="9525" b="0"/>
          <wp:wrapNone/>
          <wp:docPr id="51" name="obrázek 51" descr="PF_hlapa_DOT_K_2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PF_hlapa_DOT_K_2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BA" w:rsidRDefault="008A221D">
    <w:pPr>
      <w:pStyle w:val="Zhlav"/>
    </w:pPr>
    <w:r>
      <w:rPr>
        <w:noProof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850" cy="1981200"/>
          <wp:effectExtent l="19050" t="0" r="0" b="0"/>
          <wp:wrapNone/>
          <wp:docPr id="61" name="obrázek 61" descr="PF_hlapa_DOT_cerna_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PF_hlapa_DOT_cerna_0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98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89E0A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1A97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9B0E9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FAA22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8872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9925D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8EE2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7C2D3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D67982"/>
    <w:lvl w:ilvl="0">
      <w:start w:val="1"/>
      <w:numFmt w:val="upperRoman"/>
      <w:pStyle w:val="slovanseznam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9">
    <w:nsid w:val="FFFFFF89"/>
    <w:multiLevelType w:val="singleLevel"/>
    <w:tmpl w:val="141A6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DA319CD"/>
    <w:multiLevelType w:val="hybridMultilevel"/>
    <w:tmpl w:val="0F7C5D1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DC5C82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cumentProtection w:edit="forms" w:enforcement="1" w:cryptProviderType="rsaFull" w:cryptAlgorithmClass="hash" w:cryptAlgorithmType="typeAny" w:cryptAlgorithmSid="4" w:cryptSpinCount="100000" w:hash="BBiBOfRShhWEfved7L5Ilp4fwX4=" w:salt="UYS5eyhFZPmewQg0V/Ettw==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93DCE"/>
    <w:rsid w:val="00005DD1"/>
    <w:rsid w:val="000231B7"/>
    <w:rsid w:val="00032ACB"/>
    <w:rsid w:val="00080334"/>
    <w:rsid w:val="000A2951"/>
    <w:rsid w:val="000A6221"/>
    <w:rsid w:val="000B3AC7"/>
    <w:rsid w:val="00100350"/>
    <w:rsid w:val="001112F1"/>
    <w:rsid w:val="00150A4A"/>
    <w:rsid w:val="0017354B"/>
    <w:rsid w:val="0019348F"/>
    <w:rsid w:val="00193F1E"/>
    <w:rsid w:val="001B3C0E"/>
    <w:rsid w:val="001D2614"/>
    <w:rsid w:val="001F3801"/>
    <w:rsid w:val="00203268"/>
    <w:rsid w:val="00205768"/>
    <w:rsid w:val="0022310A"/>
    <w:rsid w:val="002A178E"/>
    <w:rsid w:val="002B0C71"/>
    <w:rsid w:val="002E3674"/>
    <w:rsid w:val="00320A2F"/>
    <w:rsid w:val="00325E70"/>
    <w:rsid w:val="00346AF7"/>
    <w:rsid w:val="00387EA2"/>
    <w:rsid w:val="00391A3F"/>
    <w:rsid w:val="003B0F3E"/>
    <w:rsid w:val="003C3308"/>
    <w:rsid w:val="004048EB"/>
    <w:rsid w:val="00454D94"/>
    <w:rsid w:val="00457E9A"/>
    <w:rsid w:val="004C5E22"/>
    <w:rsid w:val="004C6608"/>
    <w:rsid w:val="004E47BD"/>
    <w:rsid w:val="004E48D0"/>
    <w:rsid w:val="0050582D"/>
    <w:rsid w:val="005117CF"/>
    <w:rsid w:val="00513789"/>
    <w:rsid w:val="00537805"/>
    <w:rsid w:val="00556A9C"/>
    <w:rsid w:val="00591F2C"/>
    <w:rsid w:val="005A1686"/>
    <w:rsid w:val="005A1855"/>
    <w:rsid w:val="005A5FF0"/>
    <w:rsid w:val="005F1C5F"/>
    <w:rsid w:val="0061268E"/>
    <w:rsid w:val="00690466"/>
    <w:rsid w:val="00696034"/>
    <w:rsid w:val="006A2241"/>
    <w:rsid w:val="006A4117"/>
    <w:rsid w:val="006E1693"/>
    <w:rsid w:val="006E5C16"/>
    <w:rsid w:val="00711F11"/>
    <w:rsid w:val="007213CB"/>
    <w:rsid w:val="00734A38"/>
    <w:rsid w:val="00735926"/>
    <w:rsid w:val="00764199"/>
    <w:rsid w:val="007907D9"/>
    <w:rsid w:val="007963E9"/>
    <w:rsid w:val="007C17A6"/>
    <w:rsid w:val="007C3FFB"/>
    <w:rsid w:val="0082708D"/>
    <w:rsid w:val="00866F16"/>
    <w:rsid w:val="00876907"/>
    <w:rsid w:val="00877D85"/>
    <w:rsid w:val="008A221D"/>
    <w:rsid w:val="008D0BF3"/>
    <w:rsid w:val="008D3503"/>
    <w:rsid w:val="008D442A"/>
    <w:rsid w:val="008E081F"/>
    <w:rsid w:val="008E1FC5"/>
    <w:rsid w:val="008F024F"/>
    <w:rsid w:val="00901068"/>
    <w:rsid w:val="009151D1"/>
    <w:rsid w:val="00940AAC"/>
    <w:rsid w:val="00963FC5"/>
    <w:rsid w:val="009B3C53"/>
    <w:rsid w:val="009C597A"/>
    <w:rsid w:val="009F2B94"/>
    <w:rsid w:val="00A31D23"/>
    <w:rsid w:val="00A664D4"/>
    <w:rsid w:val="00A77C3B"/>
    <w:rsid w:val="00A920C5"/>
    <w:rsid w:val="00AA186D"/>
    <w:rsid w:val="00AB2D0B"/>
    <w:rsid w:val="00B12CCA"/>
    <w:rsid w:val="00B37363"/>
    <w:rsid w:val="00B70089"/>
    <w:rsid w:val="00BA0EAE"/>
    <w:rsid w:val="00BB59F3"/>
    <w:rsid w:val="00BE01AA"/>
    <w:rsid w:val="00BE539F"/>
    <w:rsid w:val="00C147E8"/>
    <w:rsid w:val="00C153DB"/>
    <w:rsid w:val="00C24BB0"/>
    <w:rsid w:val="00C32F32"/>
    <w:rsid w:val="00C34C14"/>
    <w:rsid w:val="00C44A76"/>
    <w:rsid w:val="00C45ED1"/>
    <w:rsid w:val="00C80218"/>
    <w:rsid w:val="00C93DCE"/>
    <w:rsid w:val="00CC0A8C"/>
    <w:rsid w:val="00CD4B0D"/>
    <w:rsid w:val="00CE44BA"/>
    <w:rsid w:val="00CF0438"/>
    <w:rsid w:val="00D0149E"/>
    <w:rsid w:val="00D3366F"/>
    <w:rsid w:val="00D63BC3"/>
    <w:rsid w:val="00D739BA"/>
    <w:rsid w:val="00DA3E03"/>
    <w:rsid w:val="00DA562E"/>
    <w:rsid w:val="00DB3184"/>
    <w:rsid w:val="00DB724F"/>
    <w:rsid w:val="00DC7BB6"/>
    <w:rsid w:val="00E00F7A"/>
    <w:rsid w:val="00E30696"/>
    <w:rsid w:val="00E75153"/>
    <w:rsid w:val="00E967AE"/>
    <w:rsid w:val="00EA2D68"/>
    <w:rsid w:val="00F04FDA"/>
    <w:rsid w:val="00F116E3"/>
    <w:rsid w:val="00F27DA0"/>
    <w:rsid w:val="00FC1373"/>
    <w:rsid w:val="00FC67DB"/>
    <w:rsid w:val="00FD1252"/>
    <w:rsid w:val="00FF3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75153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560" w:after="120"/>
      <w:outlineLvl w:val="0"/>
    </w:pPr>
    <w:rPr>
      <w:rFonts w:cs="Arial"/>
      <w:bCs/>
      <w:kern w:val="32"/>
      <w:sz w:val="44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cs="Arial"/>
      <w:b/>
      <w:bCs/>
      <w:caps/>
      <w:szCs w:val="26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right" w:pos="9639"/>
      </w:tabs>
      <w:jc w:val="right"/>
    </w:pPr>
    <w:rPr>
      <w:sz w:val="16"/>
    </w:rPr>
  </w:style>
  <w:style w:type="character" w:styleId="slostrnky">
    <w:name w:val="page number"/>
    <w:rPr>
      <w:b/>
    </w:rPr>
  </w:style>
  <w:style w:type="character" w:customStyle="1" w:styleId="Podpis-funkce">
    <w:name w:val="Podpis - funkce"/>
    <w:rsid w:val="00C45ED1"/>
    <w:rPr>
      <w:i/>
      <w:sz w:val="20"/>
      <w:szCs w:val="20"/>
    </w:rPr>
  </w:style>
  <w:style w:type="paragraph" w:styleId="Osloven">
    <w:name w:val="Salutation"/>
    <w:basedOn w:val="Normln"/>
    <w:next w:val="Normln"/>
    <w:pPr>
      <w:spacing w:after="560"/>
    </w:pPr>
  </w:style>
  <w:style w:type="paragraph" w:styleId="Datum">
    <w:name w:val="Date"/>
    <w:basedOn w:val="Normln"/>
    <w:next w:val="Normln"/>
    <w:rsid w:val="00735926"/>
    <w:pPr>
      <w:ind w:left="6804"/>
    </w:pPr>
  </w:style>
  <w:style w:type="paragraph" w:customStyle="1" w:styleId="Pozdrav">
    <w:name w:val="Pozdrav"/>
    <w:basedOn w:val="Normln"/>
    <w:next w:val="Podpis"/>
    <w:rsid w:val="006E5C16"/>
    <w:pPr>
      <w:keepNext/>
      <w:keepLines/>
      <w:spacing w:before="560"/>
    </w:pPr>
  </w:style>
  <w:style w:type="paragraph" w:styleId="Podpis">
    <w:name w:val="Signature"/>
    <w:basedOn w:val="Normln"/>
    <w:rsid w:val="006E5C16"/>
    <w:pPr>
      <w:keepNext/>
      <w:keepLines/>
      <w:ind w:left="5103"/>
    </w:pPr>
  </w:style>
  <w:style w:type="paragraph" w:styleId="Adresanaoblku">
    <w:name w:val="envelope address"/>
    <w:basedOn w:val="Normln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customStyle="1" w:styleId="Adresa">
    <w:name w:val="Adresa"/>
    <w:basedOn w:val="Normln"/>
  </w:style>
  <w:style w:type="paragraph" w:customStyle="1" w:styleId="Normlnbezodsazen">
    <w:name w:val="Normální bez odsazení"/>
    <w:basedOn w:val="Normln"/>
  </w:style>
  <w:style w:type="paragraph" w:styleId="slovanseznam">
    <w:name w:val="List Number"/>
    <w:basedOn w:val="Normln"/>
    <w:pPr>
      <w:numPr>
        <w:numId w:val="1"/>
      </w:numPr>
      <w:tabs>
        <w:tab w:val="clear" w:pos="720"/>
        <w:tab w:val="left" w:pos="567"/>
      </w:tabs>
      <w:spacing w:before="120"/>
    </w:pPr>
  </w:style>
  <w:style w:type="paragraph" w:styleId="Textkomente">
    <w:name w:val="annotation text"/>
    <w:basedOn w:val="Normln"/>
    <w:semiHidden/>
    <w:pPr>
      <w:spacing w:before="120"/>
    </w:pPr>
    <w:rPr>
      <w:i/>
      <w:sz w:val="20"/>
      <w:szCs w:val="20"/>
    </w:rPr>
  </w:style>
  <w:style w:type="paragraph" w:styleId="Textpoznpodarou">
    <w:name w:val="footnote text"/>
    <w:basedOn w:val="Normln"/>
    <w:semiHidden/>
    <w:rsid w:val="00C93DCE"/>
    <w:rPr>
      <w:sz w:val="20"/>
      <w:szCs w:val="20"/>
    </w:rPr>
  </w:style>
  <w:style w:type="character" w:styleId="Znakapoznpodarou">
    <w:name w:val="footnote reference"/>
    <w:semiHidden/>
    <w:rsid w:val="00C93DCE"/>
    <w:rPr>
      <w:vertAlign w:val="superscript"/>
    </w:rPr>
  </w:style>
  <w:style w:type="table" w:styleId="Mkatabulky1">
    <w:name w:val="Table Grid 1"/>
    <w:basedOn w:val="Normlntabulka"/>
    <w:rsid w:val="001B3C0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zvrendokumentu">
    <w:name w:val="Document Map"/>
    <w:basedOn w:val="Normln"/>
    <w:link w:val="RozvrendokumentuChar"/>
    <w:rsid w:val="00346AF7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rsid w:val="00346A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ficky%20manual\PRF%20GRAF%20MANUAL\sablony\hlavickove_papiry\PF_k_spravni-vedy-a-spravniho-prava\PF%20hlapa%20CZ%20cerna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PF hlapa CZ cerna</Template>
  <TotalTime>713</TotalTime>
  <Pages>3</Pages>
  <Words>849</Words>
  <Characters>4887</Characters>
  <Application>Microsoft Office Word</Application>
  <DocSecurity>0</DocSecurity>
  <Lines>97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Šablona dokumentu</vt:lpstr>
    </vt:vector>
  </TitlesOfParts>
  <Company>EXACTDESIGN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dokumentu</dc:title>
  <dc:creator>Petr Jarušek</dc:creator>
  <cp:lastModifiedBy>Veronika Kudrová2</cp:lastModifiedBy>
  <cp:revision>5</cp:revision>
  <cp:lastPrinted>2006-01-18T14:17:00Z</cp:lastPrinted>
  <dcterms:created xsi:type="dcterms:W3CDTF">2015-09-14T20:53:00Z</dcterms:created>
  <dcterms:modified xsi:type="dcterms:W3CDTF">2015-09-15T09:01:00Z</dcterms:modified>
</cp:coreProperties>
</file>