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A1D45" w:rsidRPr="00BD6545" w:rsidRDefault="006A1D45" w:rsidP="003116D0">
      <w:pPr>
        <w:jc w:val="center"/>
        <w:rPr>
          <w:b/>
        </w:rPr>
      </w:pPr>
      <w:r w:rsidRPr="00BD6545">
        <w:rPr>
          <w:b/>
        </w:rPr>
        <w:t xml:space="preserve">Posudek </w:t>
      </w:r>
      <w:bookmarkStart w:id="0" w:name="Rozevírací1"/>
      <w:r w:rsidR="001500A7">
        <w:rPr>
          <w:b/>
        </w:rPr>
        <w:fldChar w:fldCharType="begin">
          <w:ffData>
            <w:name w:val="Rozevírací1"/>
            <w:enabled/>
            <w:calcOnExit w:val="0"/>
            <w:ddList>
              <w:result w:val="2"/>
              <w:listEntry w:val="zvolte typ studia"/>
              <w:listEntry w:val="bakalářské"/>
              <w:listEntry w:val="magisterské"/>
            </w:ddList>
          </w:ffData>
        </w:fldChar>
      </w:r>
      <w:r w:rsidR="001500A7">
        <w:rPr>
          <w:b/>
        </w:rPr>
        <w:instrText xml:space="preserve"> FORMDROPDOWN </w:instrText>
      </w:r>
      <w:r w:rsidR="00D302F2">
        <w:rPr>
          <w:b/>
        </w:rPr>
      </w:r>
      <w:r w:rsidR="002B12C5">
        <w:rPr>
          <w:b/>
        </w:rPr>
        <w:fldChar w:fldCharType="separate"/>
      </w:r>
      <w:r w:rsidR="001500A7">
        <w:rPr>
          <w:b/>
        </w:rPr>
        <w:fldChar w:fldCharType="end"/>
      </w:r>
      <w:bookmarkEnd w:id="0"/>
      <w:r w:rsidR="003116D0">
        <w:rPr>
          <w:b/>
        </w:rPr>
        <w:t xml:space="preserve"> </w:t>
      </w:r>
      <w:r w:rsidRPr="00BD6545">
        <w:rPr>
          <w:b/>
        </w:rPr>
        <w:t>diplomov</w:t>
      </w:r>
      <w:r w:rsidR="001F740D">
        <w:rPr>
          <w:b/>
        </w:rPr>
        <w:t>é</w:t>
      </w:r>
      <w:r w:rsidRPr="00BD6545">
        <w:rPr>
          <w:b/>
        </w:rPr>
        <w:t xml:space="preserve"> prác</w:t>
      </w:r>
      <w:r w:rsidR="001F740D">
        <w:rPr>
          <w:b/>
        </w:rPr>
        <w:t>e</w:t>
      </w:r>
    </w:p>
    <w:p w:rsidR="006A1D45" w:rsidRDefault="006A1D45" w:rsidP="006A1D45"/>
    <w:p w:rsidR="006A1D45" w:rsidRDefault="006A1D45" w:rsidP="006A1D45">
      <w:r>
        <w:t>Název práce:</w:t>
      </w:r>
      <w:r w:rsidR="00E54F47">
        <w:t xml:space="preserve"> </w:t>
      </w:r>
      <w:r w:rsidR="00E54F47">
        <w:tab/>
      </w:r>
      <w:r w:rsidR="00E54F47">
        <w:tab/>
      </w:r>
      <w:bookmarkStart w:id="1" w:name="Text2"/>
      <w:r w:rsidR="00E54F47">
        <w:fldChar w:fldCharType="begin">
          <w:ffData>
            <w:name w:val="Text2"/>
            <w:enabled/>
            <w:calcOnExit w:val="0"/>
            <w:textInput/>
          </w:ffData>
        </w:fldChar>
      </w:r>
      <w:r w:rsidR="00E54F47">
        <w:instrText xml:space="preserve"> FORMTEXT </w:instrText>
      </w:r>
      <w:r w:rsidR="00E54F47">
        <w:fldChar w:fldCharType="separate"/>
      </w:r>
      <w:r w:rsidR="002B12C5" w:rsidRPr="002B12C5">
        <w:t xml:space="preserve">Tvorba Ladislava </w:t>
      </w:r>
      <w:proofErr w:type="spellStart"/>
      <w:r w:rsidR="002B12C5" w:rsidRPr="002B12C5">
        <w:t>Grosmana</w:t>
      </w:r>
      <w:proofErr w:type="spellEnd"/>
      <w:r w:rsidR="002B12C5" w:rsidRPr="002B12C5">
        <w:t xml:space="preserve"> v česko-slovenském kontextu</w:t>
      </w:r>
      <w:bookmarkStart w:id="2" w:name="_GoBack"/>
      <w:bookmarkEnd w:id="2"/>
      <w:r w:rsidR="00E54F47">
        <w:fldChar w:fldCharType="end"/>
      </w:r>
      <w:bookmarkEnd w:id="1"/>
    </w:p>
    <w:p w:rsidR="00D93C2B" w:rsidRDefault="00D93C2B" w:rsidP="006A1D45"/>
    <w:p w:rsidR="00BD6545" w:rsidRDefault="00BD6545" w:rsidP="006A1D45">
      <w:r>
        <w:t>Studijní obor:</w:t>
      </w:r>
      <w:r>
        <w:tab/>
      </w:r>
      <w:r>
        <w:tab/>
      </w:r>
      <w:r>
        <w:fldChar w:fldCharType="begin">
          <w:ffData>
            <w:name w:val="Text6"/>
            <w:enabled/>
            <w:calcOnExit w:val="0"/>
            <w:textInput/>
          </w:ffData>
        </w:fldChar>
      </w:r>
      <w:bookmarkStart w:id="3" w:name="Text6"/>
      <w:r>
        <w:instrText xml:space="preserve"> FORMTEXT </w:instrText>
      </w:r>
      <w:r>
        <w:fldChar w:fldCharType="separate"/>
      </w:r>
      <w:r w:rsidR="002B12C5">
        <w:rPr>
          <w:noProof/>
        </w:rPr>
        <w:t>L</w:t>
      </w:r>
      <w:r w:rsidR="0033239A">
        <w:rPr>
          <w:noProof/>
        </w:rPr>
        <w:t>iteratura</w:t>
      </w:r>
      <w:r w:rsidR="002B12C5">
        <w:rPr>
          <w:noProof/>
        </w:rPr>
        <w:t xml:space="preserve"> a mezikulturní komunikace</w:t>
      </w:r>
      <w:r>
        <w:fldChar w:fldCharType="end"/>
      </w:r>
      <w:bookmarkEnd w:id="3"/>
    </w:p>
    <w:p w:rsidR="006A1D45" w:rsidRDefault="006A1D45" w:rsidP="006A1D45">
      <w:r>
        <w:t>Autor/ka práce:</w:t>
      </w:r>
      <w:bookmarkStart w:id="4" w:name="Text1"/>
      <w:r w:rsidR="00E54F47">
        <w:tab/>
      </w:r>
      <w:r w:rsidR="00E54F47">
        <w:fldChar w:fldCharType="begin">
          <w:ffData>
            <w:name w:val="Text1"/>
            <w:enabled/>
            <w:calcOnExit w:val="0"/>
            <w:textInput/>
          </w:ffData>
        </w:fldChar>
      </w:r>
      <w:r w:rsidR="00E54F47">
        <w:instrText xml:space="preserve"> FORMTEXT </w:instrText>
      </w:r>
      <w:r w:rsidR="00E54F47">
        <w:fldChar w:fldCharType="separate"/>
      </w:r>
      <w:r w:rsidR="002B12C5">
        <w:t>Sandr</w:t>
      </w:r>
      <w:r w:rsidR="009E1628">
        <w:rPr>
          <w:noProof/>
        </w:rPr>
        <w:t xml:space="preserve">a </w:t>
      </w:r>
      <w:r w:rsidR="002B12C5">
        <w:rPr>
          <w:noProof/>
        </w:rPr>
        <w:t>Klen</w:t>
      </w:r>
      <w:r w:rsidR="00AE5E0B">
        <w:rPr>
          <w:noProof/>
        </w:rPr>
        <w:t>ová</w:t>
      </w:r>
      <w:r w:rsidR="00E54F47">
        <w:fldChar w:fldCharType="end"/>
      </w:r>
      <w:bookmarkEnd w:id="4"/>
    </w:p>
    <w:p w:rsidR="00E54F47" w:rsidRDefault="00E54F47" w:rsidP="006A1D45">
      <w:r>
        <w:t xml:space="preserve">Vedoucí práce: </w:t>
      </w:r>
      <w:r>
        <w:tab/>
      </w:r>
      <w:r>
        <w:fldChar w:fldCharType="begin">
          <w:ffData>
            <w:name w:val="Text5"/>
            <w:enabled/>
            <w:calcOnExit w:val="0"/>
            <w:textInput/>
          </w:ffData>
        </w:fldChar>
      </w:r>
      <w:bookmarkStart w:id="5" w:name="Text5"/>
      <w:r>
        <w:instrText xml:space="preserve"> FORMTEXT </w:instrText>
      </w:r>
      <w:r>
        <w:fldChar w:fldCharType="separate"/>
      </w:r>
      <w:r w:rsidR="002B12C5">
        <w:t xml:space="preserve">Mgr. Eliška </w:t>
      </w:r>
      <w:proofErr w:type="spellStart"/>
      <w:r w:rsidR="002B12C5">
        <w:t>Gunišová</w:t>
      </w:r>
      <w:proofErr w:type="spellEnd"/>
      <w:r>
        <w:fldChar w:fldCharType="end"/>
      </w:r>
      <w:bookmarkEnd w:id="5"/>
    </w:p>
    <w:p w:rsidR="006A1D45" w:rsidRDefault="006A1D45" w:rsidP="006A1D45">
      <w:pPr>
        <w:pBdr>
          <w:bottom w:val="single" w:sz="6" w:space="1" w:color="auto"/>
        </w:pBdr>
      </w:pPr>
      <w:r>
        <w:t>Oponent/ka:</w:t>
      </w:r>
      <w:r w:rsidR="00E54F47">
        <w:tab/>
      </w:r>
      <w:r w:rsidR="00E54F47">
        <w:tab/>
      </w:r>
      <w:r w:rsidR="00E54F47">
        <w:fldChar w:fldCharType="begin">
          <w:ffData>
            <w:name w:val="Text3"/>
            <w:enabled/>
            <w:calcOnExit w:val="0"/>
            <w:textInput/>
          </w:ffData>
        </w:fldChar>
      </w:r>
      <w:bookmarkStart w:id="6" w:name="Text3"/>
      <w:r w:rsidR="00E54F47">
        <w:instrText xml:space="preserve"> FORMTEXT </w:instrText>
      </w:r>
      <w:r w:rsidR="00E54F47">
        <w:fldChar w:fldCharType="separate"/>
      </w:r>
      <w:r w:rsidR="002B12C5" w:rsidRPr="002B12C5">
        <w:t xml:space="preserve">doc. PhDr. Zbyněk Fišer, </w:t>
      </w:r>
      <w:proofErr w:type="spellStart"/>
      <w:r w:rsidR="002B12C5" w:rsidRPr="002B12C5">
        <w:t>Ph</w:t>
      </w:r>
      <w:proofErr w:type="spellEnd"/>
      <w:r w:rsidR="002B12C5" w:rsidRPr="002B12C5">
        <w:t>. D.</w:t>
      </w:r>
      <w:r w:rsidR="00E54F47">
        <w:fldChar w:fldCharType="end"/>
      </w:r>
      <w:bookmarkEnd w:id="6"/>
    </w:p>
    <w:p w:rsidR="00D93C2B" w:rsidRDefault="00D93C2B" w:rsidP="006A1D45">
      <w:pPr>
        <w:pBdr>
          <w:bottom w:val="single" w:sz="6" w:space="1" w:color="auto"/>
        </w:pBdr>
      </w:pPr>
    </w:p>
    <w:p w:rsidR="00D93C2B" w:rsidRDefault="00D93C2B" w:rsidP="006A1D45"/>
    <w:p w:rsidR="00D87DCF" w:rsidRDefault="00D87DCF" w:rsidP="00D87DCF">
      <w:pPr>
        <w:ind w:left="360"/>
      </w:pPr>
      <w:r>
        <w:t>Předkládaná práce je hodnocena</w:t>
      </w:r>
    </w:p>
    <w:p w:rsidR="00D87DCF" w:rsidRDefault="00D87DCF" w:rsidP="009E5D2D"/>
    <w:p w:rsidR="00D87DCF" w:rsidRDefault="00D87DCF" w:rsidP="009E5D2D"/>
    <w:p w:rsidR="005928E4" w:rsidRDefault="005928E4" w:rsidP="005928E4">
      <w:pPr>
        <w:numPr>
          <w:ilvl w:val="0"/>
          <w:numId w:val="1"/>
        </w:numPr>
      </w:pPr>
      <w:r>
        <w:t xml:space="preserve">Z hlediska obsahového záměru, naplnění zadání a zpracování předepsané literatury </w:t>
      </w:r>
    </w:p>
    <w:p w:rsidR="005928E4" w:rsidRDefault="005928E4" w:rsidP="009E5D2D"/>
    <w:p w:rsidR="005928E4" w:rsidRDefault="000005BE" w:rsidP="005928E4">
      <w:pPr>
        <w:ind w:left="1068" w:firstLine="348"/>
      </w:pPr>
      <w:r>
        <w:fldChar w:fldCharType="begin">
          <w:ffData>
            <w:name w:val=""/>
            <w:enabled/>
            <w:calcOnExit w:val="0"/>
            <w:ddList>
              <w:result w:val="3"/>
              <w:listEntry w:val="vyberte hodnocení"/>
              <w:listEntry w:val="výborně"/>
              <w:listEntry w:val="velmi dobře"/>
              <w:listEntry w:val="dobře"/>
              <w:listEntry w:val="uspokojivě"/>
              <w:listEntry w:val="jako vyhovující"/>
              <w:listEntry w:val="jako nevyhovující"/>
            </w:ddList>
          </w:ffData>
        </w:fldChar>
      </w:r>
      <w:r>
        <w:instrText xml:space="preserve"> FORMDROPDOWN </w:instrText>
      </w:r>
      <w:r w:rsidR="002B12C5">
        <w:fldChar w:fldCharType="separate"/>
      </w:r>
      <w:r>
        <w:fldChar w:fldCharType="end"/>
      </w:r>
    </w:p>
    <w:p w:rsidR="005928E4" w:rsidRDefault="005928E4" w:rsidP="009E5D2D"/>
    <w:p w:rsidR="00D87DCF" w:rsidRDefault="006A1D45" w:rsidP="006A1D45">
      <w:pPr>
        <w:numPr>
          <w:ilvl w:val="0"/>
          <w:numId w:val="1"/>
        </w:numPr>
      </w:pPr>
      <w:r>
        <w:t xml:space="preserve">Z hlediska požadavků na jazykovou správnost (pravopisné a jiné jazykové chyby) </w:t>
      </w:r>
      <w:bookmarkStart w:id="7" w:name="OLE_LINK1"/>
      <w:bookmarkStart w:id="8" w:name="OLE_LINK2"/>
    </w:p>
    <w:p w:rsidR="00D87DCF" w:rsidRDefault="00D87DCF" w:rsidP="009E5D2D"/>
    <w:bookmarkEnd w:id="7"/>
    <w:bookmarkEnd w:id="8"/>
    <w:p w:rsidR="006A1D45" w:rsidRDefault="000005BE" w:rsidP="0006180F">
      <w:pPr>
        <w:ind w:left="1068" w:firstLine="348"/>
      </w:pPr>
      <w:r>
        <w:fldChar w:fldCharType="begin">
          <w:ffData>
            <w:name w:val=""/>
            <w:enabled/>
            <w:calcOnExit w:val="0"/>
            <w:ddList>
              <w:result w:val="1"/>
              <w:listEntry w:val="vyberte hodnocení"/>
              <w:listEntry w:val="výborně"/>
              <w:listEntry w:val="velmi dobře"/>
              <w:listEntry w:val="dobře"/>
              <w:listEntry w:val="uspokojivě"/>
              <w:listEntry w:val="jako vyhovující"/>
              <w:listEntry w:val="jako nevyhovující"/>
            </w:ddList>
          </w:ffData>
        </w:fldChar>
      </w:r>
      <w:r>
        <w:instrText xml:space="preserve"> FORMDROPDOWN </w:instrText>
      </w:r>
      <w:r w:rsidR="002B12C5">
        <w:fldChar w:fldCharType="separate"/>
      </w:r>
      <w:r>
        <w:fldChar w:fldCharType="end"/>
      </w:r>
    </w:p>
    <w:p w:rsidR="00D87DCF" w:rsidRDefault="00D87DCF" w:rsidP="006A1D45"/>
    <w:p w:rsidR="0039719F" w:rsidRDefault="0039719F" w:rsidP="006A1D45">
      <w:pPr>
        <w:numPr>
          <w:ilvl w:val="0"/>
          <w:numId w:val="1"/>
        </w:numPr>
      </w:pPr>
      <w:r>
        <w:t>Z hlediska požadavků na formální úpravu, požadovaný rozsah, dodržování citačních norem, odkazy a bibliografii</w:t>
      </w:r>
    </w:p>
    <w:p w:rsidR="0039719F" w:rsidRDefault="0039719F" w:rsidP="0039719F"/>
    <w:p w:rsidR="0006180F" w:rsidRDefault="000005BE" w:rsidP="0006180F">
      <w:pPr>
        <w:ind w:left="1416"/>
      </w:pPr>
      <w:r>
        <w:fldChar w:fldCharType="begin">
          <w:ffData>
            <w:name w:val=""/>
            <w:enabled/>
            <w:calcOnExit w:val="0"/>
            <w:ddList>
              <w:result w:val="1"/>
              <w:listEntry w:val="vyberte hodnocení"/>
              <w:listEntry w:val="výborně"/>
              <w:listEntry w:val="velmi dobře"/>
              <w:listEntry w:val="dobře"/>
              <w:listEntry w:val="uspokojivě"/>
              <w:listEntry w:val="jako vyhovující"/>
              <w:listEntry w:val="jako nevyhovující"/>
            </w:ddList>
          </w:ffData>
        </w:fldChar>
      </w:r>
      <w:r>
        <w:instrText xml:space="preserve"> FORMDROPDOWN </w:instrText>
      </w:r>
      <w:r w:rsidR="002B12C5">
        <w:fldChar w:fldCharType="separate"/>
      </w:r>
      <w:r>
        <w:fldChar w:fldCharType="end"/>
      </w:r>
    </w:p>
    <w:p w:rsidR="00D87DCF" w:rsidRDefault="00D87DCF" w:rsidP="009E5D2D"/>
    <w:p w:rsidR="006A1D45" w:rsidRDefault="006A1D45" w:rsidP="006A1D45">
      <w:pPr>
        <w:numPr>
          <w:ilvl w:val="0"/>
          <w:numId w:val="1"/>
        </w:numPr>
      </w:pPr>
      <w:r>
        <w:t>Připomínky, náměty, otázky k rozpravě:</w:t>
      </w:r>
    </w:p>
    <w:p w:rsidR="009014BA" w:rsidRDefault="009014BA" w:rsidP="009E5D2D"/>
    <w:p w:rsidR="002B12C5" w:rsidRDefault="00E54F47" w:rsidP="002B12C5">
      <w:pPr>
        <w:ind w:left="360"/>
        <w:rPr>
          <w:noProof/>
        </w:rPr>
      </w:pPr>
      <w:r>
        <w:fldChar w:fldCharType="begin">
          <w:ffData>
            <w:name w:val="Text4"/>
            <w:enabled/>
            <w:calcOnExit w:val="0"/>
            <w:textInput/>
          </w:ffData>
        </w:fldChar>
      </w:r>
      <w:bookmarkStart w:id="9" w:name="Text4"/>
      <w:r>
        <w:instrText xml:space="preserve"> FORMTEXT </w:instrText>
      </w:r>
      <w:r>
        <w:fldChar w:fldCharType="separate"/>
      </w:r>
      <w:r w:rsidR="002B12C5">
        <w:rPr>
          <w:noProof/>
        </w:rPr>
        <w:t>Magisterská diplomová práce Bc. Sandry Klenové s názvem Tvorba Ladislava Grosmana v česko-slovenském kontextu je pokusem o shrnutí a zhodnocení poznatků o literárním díle česky píšícího slovenského autora. Diplomový projekt je velkoryse pojat. Autorka se rozhodla posoudit veškeré publikované literární dílo tohoto spisovatele a scenáristy. Její výchozí situace je o to komplikovanější, že část díla byla publikována až po smrti autora, který strávil posledních 20 let života v emigraci. Ladislav Grossman, který před odchodem do exilu pracoval jako filmový scenárista,  byl autorem nejen novely Obchod na korze a filmového scénáře k úspěšnému stejnojmennému filmu, vytvořil také několik dalších filmových scénářů, které však v Československu nebyly realizovány. Autorka diplomové práce se sice soustředí na vymezení literárního stylu Ladislava Grosmana, nicméně pro objektivní a zodpovědnou charakterizaci stylu správně využívá i zmíněné filmové scénáře Ladislava Grosmana. -- Jelikož ústředním tématem, převládajícím v Grosmanově tvorbě, je téma holocaustu, ukotvuje autorka své literárněestetické bádání také literárněhistoricky, historicky, literárněkriticky, výzkumem dobové recepce i popisem, analýzou a výkladem souvislostí s filmovým uměním, resp. recepcí filmu Obchod na korze. Zkoumání literárního stylu spisovatele Ladislava Grosmana je tedy rovněž zapojeno do srovnání s literární tvorbou spřízněných českých a slovenských spisovatelů. Sandra Klenová vybrala pět autorů, kteří tematizují židovství nebo holocaust (Magdalena Lipscherová, Juraj Spitzer, Dominik Tatarka, Arnošt Lustig, Vojtěch Rakous).</w:t>
      </w:r>
    </w:p>
    <w:p w:rsidR="002B12C5" w:rsidRDefault="002B12C5" w:rsidP="002B12C5">
      <w:pPr>
        <w:ind w:left="360"/>
        <w:rPr>
          <w:noProof/>
        </w:rPr>
      </w:pPr>
    </w:p>
    <w:p w:rsidR="002B12C5" w:rsidRDefault="002B12C5" w:rsidP="002B12C5">
      <w:pPr>
        <w:ind w:left="360"/>
        <w:rPr>
          <w:noProof/>
        </w:rPr>
      </w:pPr>
      <w:r>
        <w:rPr>
          <w:noProof/>
        </w:rPr>
        <w:lastRenderedPageBreak/>
        <w:t xml:space="preserve">Sandra Klenová představila ve své diplomové práci dílo Ladislava Grosmana důkladným popisem a detailní interpretací významů publikovaných textů i rukopisných scénářů. Jako nápadný rys se ukazuje zobrazování příběhů a postav z tragikomické perspektivy. Autorka popisuje literární práci s komičnem včetně jazykové komiky napříč všemi publikovanými literárními texty L. Grosmana. Tragikomika se jí stává také srovnávací charakteristikou pro vymezení specifičnosti, odlišnosti Grosmanovy tvorby od tvorby vybraných autorů, resp. pro nalezení podobností s tvorbou a stylem vybraných spisovatelů. V této oblasti, zdá se mi, zůstala Sandra Klenová své práci ještě něco dlužna. Opírá svá zjištění především o poznatky a formulace ze sekundární literatury, méně spoléhá na vlastní rozbor jazykového a literárního materiálu a jeho výklad.  </w:t>
      </w:r>
    </w:p>
    <w:p w:rsidR="002B12C5" w:rsidRDefault="002B12C5" w:rsidP="002B12C5">
      <w:pPr>
        <w:ind w:left="360"/>
        <w:rPr>
          <w:noProof/>
        </w:rPr>
      </w:pPr>
      <w:r>
        <w:rPr>
          <w:noProof/>
        </w:rPr>
        <w:t xml:space="preserve">Obdobně pasáže věnované filmovým scénářům a medailonkům spřízněných spisovatelů působí v souhrnu spíše jako mozaika obecných, hlouběji nepromyšlených a jen povrchně vyargumentovaných poznatků, postřehů a jevů, které mají spíše účelově podpořit tezi o jedinečnosti Grosmanova stylu. Očekávání, která projekt této magisterské diplomové práce vzbuzoval, totiž že půjde o soustředěné monografické pojednání o literárním díle Ladislava Grosmana, nejsou tak úplně naplněna. </w:t>
      </w:r>
    </w:p>
    <w:p w:rsidR="002B12C5" w:rsidRDefault="002B12C5" w:rsidP="002B12C5">
      <w:pPr>
        <w:ind w:left="360"/>
        <w:rPr>
          <w:noProof/>
        </w:rPr>
      </w:pPr>
    </w:p>
    <w:p w:rsidR="002B12C5" w:rsidRDefault="002B12C5" w:rsidP="002B12C5">
      <w:pPr>
        <w:ind w:left="360"/>
        <w:rPr>
          <w:noProof/>
        </w:rPr>
      </w:pPr>
      <w:r>
        <w:rPr>
          <w:noProof/>
        </w:rPr>
        <w:t>Přesto autorka Sandra Klenová jasně, zřetelně formuluje souhrnné charakteristiky, ze kterých vyplývá, že literární dílo Ladislava Grosmana je jedinečné právě svým osobitým, tragikomickým pojetím a zobrazením závažné literární látky. Grosman hodnotnými literárními prostředky zobrazuje utrpení židovského obyvatelstva a holocaust jako problém celospolečenský. Na perfektně prokreslených ústředních či vedlejší postavách spíše nehrdinského typu a na způsobech jejich chování vytváří spisovatel zřetelné metafory dobových postojů, které mají výsostnou, nadindividuální platnost a jsou literárně i lidsky nadčasově působivé.  Podle autorky spočívá unikátnost literárního přístupu Ladislava Grosmana v tom,  že představuje tragická témata bez patosu a polidšťuje příběhy komickými prvky (srov. str. 75). Autorka správně konstatuje, že L. Grosman „netypicky zobrazuje holokaust jako celospolečenské trauma s tragickými dopady na nežidovské obyvatelstvo. Tím vytváří nepoznaná morální dilemata. Tento přístup nebývá v kontextu ostatních spisovatelů reflektujících ve svém díle židovskou problematiku obvyklý“ (str. 86).</w:t>
      </w:r>
    </w:p>
    <w:p w:rsidR="002B12C5" w:rsidRDefault="002B12C5" w:rsidP="002B12C5">
      <w:pPr>
        <w:ind w:left="360"/>
        <w:rPr>
          <w:noProof/>
        </w:rPr>
      </w:pPr>
    </w:p>
    <w:p w:rsidR="009014BA" w:rsidRDefault="002B12C5" w:rsidP="002B12C5">
      <w:pPr>
        <w:ind w:left="360"/>
      </w:pPr>
      <w:r>
        <w:rPr>
          <w:noProof/>
        </w:rPr>
        <w:t>Magisterská diplomová práce Bc. Sandry Klenové je psaná vyrovnaným, kultivovaným jazykem a dobrým odborným stylem. Práce je kompozičně vyvážená. Doporučuji práci k obhajobě. Navržené hodnocení: C - dobře.</w:t>
      </w:r>
      <w:r w:rsidR="00E54F47">
        <w:fldChar w:fldCharType="end"/>
      </w:r>
      <w:bookmarkEnd w:id="9"/>
    </w:p>
    <w:p w:rsidR="00D87DCF" w:rsidRDefault="00D87DCF" w:rsidP="009E5D2D"/>
    <w:p w:rsidR="00D039F6" w:rsidRDefault="00D039F6" w:rsidP="009E5D2D"/>
    <w:p w:rsidR="006A1D45" w:rsidRPr="00D87DCF" w:rsidRDefault="00E54F47" w:rsidP="00D87DCF">
      <w:pPr>
        <w:ind w:left="360"/>
        <w:rPr>
          <w:b/>
        </w:rPr>
      </w:pPr>
      <w:r w:rsidRPr="00D87DCF">
        <w:rPr>
          <w:b/>
        </w:rPr>
        <w:t>Celkový n</w:t>
      </w:r>
      <w:r w:rsidR="006A1D45" w:rsidRPr="00D87DCF">
        <w:rPr>
          <w:b/>
        </w:rPr>
        <w:t>ávrh hodnocení:</w:t>
      </w:r>
    </w:p>
    <w:p w:rsidR="006A1D45" w:rsidRPr="009E5D2D" w:rsidRDefault="006A1D45" w:rsidP="006A1D45"/>
    <w:p w:rsidR="00D87DCF" w:rsidRPr="009E5D2D" w:rsidRDefault="00D87DCF" w:rsidP="009E5D2D"/>
    <w:p w:rsidR="00E54F47" w:rsidRPr="0006180F" w:rsidRDefault="000005BE" w:rsidP="0006180F">
      <w:pPr>
        <w:ind w:left="360" w:firstLine="348"/>
        <w:rPr>
          <w:b/>
        </w:rPr>
      </w:pPr>
      <w:r>
        <w:rPr>
          <w:b/>
        </w:rPr>
        <w:fldChar w:fldCharType="begin">
          <w:ffData>
            <w:name w:val=""/>
            <w:enabled/>
            <w:calcOnExit w:val="0"/>
            <w:ddList>
              <w:result w:val="3"/>
              <w:listEntry w:val="vyberte hodnocení"/>
              <w:listEntry w:val="výborně"/>
              <w:listEntry w:val="velmi dobře"/>
              <w:listEntry w:val="dobře"/>
              <w:listEntry w:val="uspokojivě"/>
              <w:listEntry w:val="jako vyhovující"/>
              <w:listEntry w:val="nevyhovující"/>
            </w:ddList>
          </w:ffData>
        </w:fldChar>
      </w:r>
      <w:r>
        <w:rPr>
          <w:b/>
        </w:rPr>
        <w:instrText xml:space="preserve"> FORMDROPDOWN </w:instrText>
      </w:r>
      <w:r w:rsidR="002B12C5">
        <w:rPr>
          <w:b/>
        </w:rPr>
      </w:r>
      <w:r w:rsidR="002B12C5">
        <w:rPr>
          <w:b/>
        </w:rPr>
        <w:fldChar w:fldCharType="separate"/>
      </w:r>
      <w:r>
        <w:rPr>
          <w:b/>
        </w:rPr>
        <w:fldChar w:fldCharType="end"/>
      </w:r>
    </w:p>
    <w:p w:rsidR="006A1D45" w:rsidRDefault="006A1D45" w:rsidP="006A1D45"/>
    <w:p w:rsidR="00E54F47" w:rsidRDefault="00E54F47" w:rsidP="006A1D45"/>
    <w:p w:rsidR="009E5D2D" w:rsidRDefault="009E5D2D"/>
    <w:p w:rsidR="009E5D2D" w:rsidRDefault="009E5D2D"/>
    <w:p w:rsidR="009E5D2D" w:rsidRDefault="009E5D2D"/>
    <w:p w:rsidR="009E5D2D" w:rsidRDefault="009E5D2D">
      <w:pPr>
        <w:sectPr w:rsidR="009E5D2D">
          <w:pgSz w:w="11906" w:h="16838"/>
          <w:pgMar w:top="1417" w:right="1417" w:bottom="1417" w:left="1417" w:header="708" w:footer="708" w:gutter="0"/>
          <w:cols w:space="708"/>
          <w:docGrid w:linePitch="360"/>
        </w:sectPr>
      </w:pPr>
    </w:p>
    <w:p w:rsidR="009E5D2D" w:rsidRDefault="006A1D45">
      <w:r>
        <w:lastRenderedPageBreak/>
        <w:t>V Brně dne</w:t>
      </w:r>
      <w:r w:rsidR="00DF40BF">
        <w:t xml:space="preserve"> </w:t>
      </w:r>
      <w:r w:rsidR="00DF40BF">
        <w:fldChar w:fldCharType="begin"/>
      </w:r>
      <w:r w:rsidR="00DF40BF">
        <w:instrText xml:space="preserve"> DATE  \@ "d. MMMM yyyy"  \* MERGEFORMAT </w:instrText>
      </w:r>
      <w:r w:rsidR="00DF40BF">
        <w:fldChar w:fldCharType="separate"/>
      </w:r>
      <w:r w:rsidR="00D302F2">
        <w:rPr>
          <w:noProof/>
        </w:rPr>
        <w:t>19. ledna 2018</w:t>
      </w:r>
      <w:r w:rsidR="00DF40BF">
        <w:fldChar w:fldCharType="end"/>
      </w:r>
    </w:p>
    <w:p w:rsidR="001E4B52" w:rsidRDefault="009E5D2D" w:rsidP="009E5D2D">
      <w:pPr>
        <w:jc w:val="center"/>
      </w:pPr>
      <w:r>
        <w:br w:type="column"/>
      </w:r>
      <w:r w:rsidR="00DB7BB6">
        <w:lastRenderedPageBreak/>
        <w:t>…</w:t>
      </w:r>
      <w:r>
        <w:t>.........</w:t>
      </w:r>
      <w:r w:rsidR="00DB7BB6">
        <w:t>………………………………</w:t>
      </w:r>
    </w:p>
    <w:bookmarkStart w:id="10" w:name="Text7"/>
    <w:p w:rsidR="00DB7BB6" w:rsidRDefault="003116D0" w:rsidP="009E5D2D">
      <w:pPr>
        <w:jc w:val="center"/>
      </w:pPr>
      <w:r>
        <w:fldChar w:fldCharType="begin">
          <w:ffData>
            <w:name w:val="Text7"/>
            <w:enabled/>
            <w:calcOnExit w:val="0"/>
            <w:textInput>
              <w:default w:val="vložte jméno autora posudku"/>
            </w:textInput>
          </w:ffData>
        </w:fldChar>
      </w:r>
      <w:r>
        <w:instrText xml:space="preserve"> FORMTEXT </w:instrText>
      </w:r>
      <w:r>
        <w:fldChar w:fldCharType="separate"/>
      </w:r>
      <w:r w:rsidR="00FE181A" w:rsidRPr="00FE181A">
        <w:rPr>
          <w:noProof/>
        </w:rPr>
        <w:t>doc. PhDr. Zbyněk Fišer, Ph. D.</w:t>
      </w:r>
      <w:r>
        <w:fldChar w:fldCharType="end"/>
      </w:r>
      <w:bookmarkEnd w:id="10"/>
    </w:p>
    <w:sectPr w:rsidR="00DB7BB6" w:rsidSect="009E5D2D">
      <w:type w:val="continuous"/>
      <w:pgSz w:w="11906" w:h="16838"/>
      <w:pgMar w:top="1417" w:right="1417" w:bottom="1417" w:left="1417" w:header="708" w:footer="708" w:gutter="0"/>
      <w:cols w:num="2" w:space="708" w:equalWidth="0">
        <w:col w:w="4182" w:space="708"/>
        <w:col w:w="4182"/>
      </w:cols>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10002FF" w:usb1="4000ACFF" w:usb2="00000009"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27275F"/>
    <w:multiLevelType w:val="hybridMultilevel"/>
    <w:tmpl w:val="C9F2D15E"/>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08"/>
  <w:hyphenationZone w:val="425"/>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7F8A"/>
    <w:rsid w:val="000005BE"/>
    <w:rsid w:val="00003239"/>
    <w:rsid w:val="00022B26"/>
    <w:rsid w:val="00037DCD"/>
    <w:rsid w:val="00055523"/>
    <w:rsid w:val="0006180F"/>
    <w:rsid w:val="00084EF2"/>
    <w:rsid w:val="000C1D33"/>
    <w:rsid w:val="000C7E57"/>
    <w:rsid w:val="000D146A"/>
    <w:rsid w:val="000D5F49"/>
    <w:rsid w:val="000E67DA"/>
    <w:rsid w:val="000F0CB6"/>
    <w:rsid w:val="000F2C08"/>
    <w:rsid w:val="000F5C36"/>
    <w:rsid w:val="00116A7A"/>
    <w:rsid w:val="00127933"/>
    <w:rsid w:val="001500A7"/>
    <w:rsid w:val="00162F04"/>
    <w:rsid w:val="0018010B"/>
    <w:rsid w:val="001843AD"/>
    <w:rsid w:val="00185577"/>
    <w:rsid w:val="001930A9"/>
    <w:rsid w:val="001A12CF"/>
    <w:rsid w:val="001A70AD"/>
    <w:rsid w:val="001B2235"/>
    <w:rsid w:val="001C2329"/>
    <w:rsid w:val="001C3862"/>
    <w:rsid w:val="001D15C7"/>
    <w:rsid w:val="001D20AE"/>
    <w:rsid w:val="001E4B52"/>
    <w:rsid w:val="001F740D"/>
    <w:rsid w:val="00215C70"/>
    <w:rsid w:val="00217476"/>
    <w:rsid w:val="00224472"/>
    <w:rsid w:val="00231035"/>
    <w:rsid w:val="00241568"/>
    <w:rsid w:val="002509C8"/>
    <w:rsid w:val="00250E08"/>
    <w:rsid w:val="00262703"/>
    <w:rsid w:val="00276B9E"/>
    <w:rsid w:val="00285D12"/>
    <w:rsid w:val="002B12C5"/>
    <w:rsid w:val="002C26E2"/>
    <w:rsid w:val="002C423B"/>
    <w:rsid w:val="002E414E"/>
    <w:rsid w:val="002F249B"/>
    <w:rsid w:val="003116D0"/>
    <w:rsid w:val="00320CAC"/>
    <w:rsid w:val="0033239A"/>
    <w:rsid w:val="00336ED7"/>
    <w:rsid w:val="00363093"/>
    <w:rsid w:val="0037136C"/>
    <w:rsid w:val="0039719F"/>
    <w:rsid w:val="003A260D"/>
    <w:rsid w:val="003B3554"/>
    <w:rsid w:val="003E5A7B"/>
    <w:rsid w:val="003E6201"/>
    <w:rsid w:val="003F6A6C"/>
    <w:rsid w:val="00440A0D"/>
    <w:rsid w:val="00441BA2"/>
    <w:rsid w:val="00442601"/>
    <w:rsid w:val="00465F6C"/>
    <w:rsid w:val="00480655"/>
    <w:rsid w:val="004967FA"/>
    <w:rsid w:val="004A0F33"/>
    <w:rsid w:val="004B72C3"/>
    <w:rsid w:val="004B74A7"/>
    <w:rsid w:val="004C5688"/>
    <w:rsid w:val="004D2737"/>
    <w:rsid w:val="004E697F"/>
    <w:rsid w:val="004F7D3A"/>
    <w:rsid w:val="00515C20"/>
    <w:rsid w:val="005211A8"/>
    <w:rsid w:val="0052613F"/>
    <w:rsid w:val="005263C2"/>
    <w:rsid w:val="0053652A"/>
    <w:rsid w:val="00542BCB"/>
    <w:rsid w:val="005433AD"/>
    <w:rsid w:val="005601CD"/>
    <w:rsid w:val="00560B20"/>
    <w:rsid w:val="005922FE"/>
    <w:rsid w:val="005928E4"/>
    <w:rsid w:val="005C1CA4"/>
    <w:rsid w:val="005D6EDB"/>
    <w:rsid w:val="005E71BF"/>
    <w:rsid w:val="005F2154"/>
    <w:rsid w:val="0060718F"/>
    <w:rsid w:val="006244F0"/>
    <w:rsid w:val="00625CA2"/>
    <w:rsid w:val="00644CF9"/>
    <w:rsid w:val="00657F55"/>
    <w:rsid w:val="00690416"/>
    <w:rsid w:val="006913C7"/>
    <w:rsid w:val="006920BD"/>
    <w:rsid w:val="00693CE6"/>
    <w:rsid w:val="006A1D45"/>
    <w:rsid w:val="006B36C8"/>
    <w:rsid w:val="006C4DD0"/>
    <w:rsid w:val="006C752D"/>
    <w:rsid w:val="006F5AB5"/>
    <w:rsid w:val="00747B40"/>
    <w:rsid w:val="007504D1"/>
    <w:rsid w:val="00752D62"/>
    <w:rsid w:val="00781485"/>
    <w:rsid w:val="007816E9"/>
    <w:rsid w:val="007839DA"/>
    <w:rsid w:val="00787AB3"/>
    <w:rsid w:val="0079194D"/>
    <w:rsid w:val="007E6A75"/>
    <w:rsid w:val="007F5141"/>
    <w:rsid w:val="00804523"/>
    <w:rsid w:val="00825ED5"/>
    <w:rsid w:val="00845E07"/>
    <w:rsid w:val="008A79AA"/>
    <w:rsid w:val="008B2B7F"/>
    <w:rsid w:val="008B33CA"/>
    <w:rsid w:val="008B6130"/>
    <w:rsid w:val="008C1DB4"/>
    <w:rsid w:val="008F67C4"/>
    <w:rsid w:val="008F76BC"/>
    <w:rsid w:val="009014BA"/>
    <w:rsid w:val="009128E5"/>
    <w:rsid w:val="00950214"/>
    <w:rsid w:val="009579C7"/>
    <w:rsid w:val="009875A6"/>
    <w:rsid w:val="009C6893"/>
    <w:rsid w:val="009E1628"/>
    <w:rsid w:val="009E3938"/>
    <w:rsid w:val="009E5D2D"/>
    <w:rsid w:val="009F17B4"/>
    <w:rsid w:val="00A07F9D"/>
    <w:rsid w:val="00A14EAF"/>
    <w:rsid w:val="00A33B76"/>
    <w:rsid w:val="00A617CD"/>
    <w:rsid w:val="00A779D9"/>
    <w:rsid w:val="00A827B0"/>
    <w:rsid w:val="00A95B29"/>
    <w:rsid w:val="00AA560C"/>
    <w:rsid w:val="00AA63E8"/>
    <w:rsid w:val="00AB347D"/>
    <w:rsid w:val="00AC4186"/>
    <w:rsid w:val="00AE5E0B"/>
    <w:rsid w:val="00AE65FE"/>
    <w:rsid w:val="00AE7652"/>
    <w:rsid w:val="00B026AD"/>
    <w:rsid w:val="00B234D4"/>
    <w:rsid w:val="00B27490"/>
    <w:rsid w:val="00B53029"/>
    <w:rsid w:val="00B7493C"/>
    <w:rsid w:val="00B77F8A"/>
    <w:rsid w:val="00B91B88"/>
    <w:rsid w:val="00B926A6"/>
    <w:rsid w:val="00BB17EE"/>
    <w:rsid w:val="00BD6545"/>
    <w:rsid w:val="00BE1059"/>
    <w:rsid w:val="00C02B6D"/>
    <w:rsid w:val="00C10136"/>
    <w:rsid w:val="00C224F8"/>
    <w:rsid w:val="00C3762E"/>
    <w:rsid w:val="00C420AA"/>
    <w:rsid w:val="00C448AB"/>
    <w:rsid w:val="00C83E5B"/>
    <w:rsid w:val="00CC3F6B"/>
    <w:rsid w:val="00CD59A9"/>
    <w:rsid w:val="00CE5E81"/>
    <w:rsid w:val="00D0084E"/>
    <w:rsid w:val="00D039F6"/>
    <w:rsid w:val="00D061F4"/>
    <w:rsid w:val="00D202B5"/>
    <w:rsid w:val="00D2349A"/>
    <w:rsid w:val="00D2463F"/>
    <w:rsid w:val="00D26CB4"/>
    <w:rsid w:val="00D302F2"/>
    <w:rsid w:val="00D512DD"/>
    <w:rsid w:val="00D51D27"/>
    <w:rsid w:val="00D816EF"/>
    <w:rsid w:val="00D85166"/>
    <w:rsid w:val="00D87DCF"/>
    <w:rsid w:val="00D93C2B"/>
    <w:rsid w:val="00DA5580"/>
    <w:rsid w:val="00DB7BB6"/>
    <w:rsid w:val="00DC634D"/>
    <w:rsid w:val="00DC73C5"/>
    <w:rsid w:val="00DE2648"/>
    <w:rsid w:val="00DF0D54"/>
    <w:rsid w:val="00DF40BF"/>
    <w:rsid w:val="00E51DE3"/>
    <w:rsid w:val="00E54F47"/>
    <w:rsid w:val="00EF60C0"/>
    <w:rsid w:val="00F227C0"/>
    <w:rsid w:val="00F26BD3"/>
    <w:rsid w:val="00F36D7A"/>
    <w:rsid w:val="00F370B8"/>
    <w:rsid w:val="00F76FD8"/>
    <w:rsid w:val="00FE181A"/>
    <w:rsid w:val="00FF0C4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D87DCF"/>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rsid w:val="00B77F8A"/>
    <w:rPr>
      <w:rFonts w:ascii="Tahoma" w:hAnsi="Tahoma" w:cs="Tahoma"/>
      <w:sz w:val="16"/>
      <w:szCs w:val="16"/>
    </w:rPr>
  </w:style>
  <w:style w:type="character" w:customStyle="1" w:styleId="TextbublinyChar">
    <w:name w:val="Text bubliny Char"/>
    <w:basedOn w:val="Standardnpsmoodstavce"/>
    <w:link w:val="Textbubliny"/>
    <w:rsid w:val="00B77F8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D87DCF"/>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rsid w:val="00B77F8A"/>
    <w:rPr>
      <w:rFonts w:ascii="Tahoma" w:hAnsi="Tahoma" w:cs="Tahoma"/>
      <w:sz w:val="16"/>
      <w:szCs w:val="16"/>
    </w:rPr>
  </w:style>
  <w:style w:type="character" w:customStyle="1" w:styleId="TextbublinyChar">
    <w:name w:val="Text bubliny Char"/>
    <w:basedOn w:val="Standardnpsmoodstavce"/>
    <w:link w:val="Textbubliny"/>
    <w:rsid w:val="00B77F8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Y%20FISER%202013\Posudky\Posudek%20na%20DP%20form..dot"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Posudek na DP form.</Template>
  <TotalTime>4</TotalTime>
  <Pages>2</Pages>
  <Words>753</Words>
  <Characters>4449</Characters>
  <Application>Microsoft Office Word</Application>
  <DocSecurity>0</DocSecurity>
  <Lines>37</Lines>
  <Paragraphs>10</Paragraphs>
  <ScaleCrop>false</ScaleCrop>
  <HeadingPairs>
    <vt:vector size="2" baseType="variant">
      <vt:variant>
        <vt:lpstr>Název</vt:lpstr>
      </vt:variant>
      <vt:variant>
        <vt:i4>1</vt:i4>
      </vt:variant>
    </vt:vector>
  </HeadingPairs>
  <TitlesOfParts>
    <vt:vector size="1" baseType="lpstr">
      <vt:lpstr>Posudek na bakalářskou/magisterskou diplomovou práci</vt:lpstr>
    </vt:vector>
  </TitlesOfParts>
  <Company>ffmu</Company>
  <LinksUpToDate>false</LinksUpToDate>
  <CharactersWithSpaces>5192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Posudek na bakalářskou/magisterskou diplomovou práci</dc:title>
  <dc:creator>fiser</dc:creator>
  <cp:lastModifiedBy>Zbyněk Fišer</cp:lastModifiedBy>
  <cp:revision>3</cp:revision>
  <cp:lastPrinted>1900-12-31T23:00:00Z</cp:lastPrinted>
  <dcterms:created xsi:type="dcterms:W3CDTF">2018-01-19T17:47:00Z</dcterms:created>
  <dcterms:modified xsi:type="dcterms:W3CDTF">2018-01-19T17:50:00Z</dcterms:modified>
</cp:coreProperties>
</file>